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59470" w14:textId="77777777" w:rsidR="00CA09B2" w:rsidRDefault="00CA09B2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336"/>
        <w:gridCol w:w="2064"/>
        <w:gridCol w:w="2814"/>
        <w:gridCol w:w="1715"/>
        <w:gridCol w:w="1647"/>
      </w:tblGrid>
      <w:tr w:rsidR="00CA09B2" w14:paraId="769C4207" w14:textId="77777777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5C4C4FBF" w14:textId="7D92BBE7" w:rsidR="00CA09B2" w:rsidRDefault="008F0505" w:rsidP="00F4670D">
            <w:pPr>
              <w:pStyle w:val="T2"/>
            </w:pPr>
            <w:r>
              <w:t>L</w:t>
            </w:r>
            <w:r w:rsidR="00EE220C" w:rsidRPr="00EE220C">
              <w:t xml:space="preserve">iaison statement from </w:t>
            </w:r>
            <w:r w:rsidR="00FD3CE9">
              <w:t>Wireless Broadband Alliance re: QOS</w:t>
            </w:r>
          </w:p>
        </w:tc>
      </w:tr>
      <w:tr w:rsidR="00CA09B2" w14:paraId="3E6A76AC" w14:textId="77777777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639DF91B" w14:textId="692081D2" w:rsidR="00CA09B2" w:rsidRDefault="00CA09B2" w:rsidP="00D64217">
            <w:pPr>
              <w:pStyle w:val="T2"/>
              <w:ind w:left="0"/>
              <w:rPr>
                <w:sz w:val="20"/>
              </w:rPr>
            </w:pPr>
            <w:r>
              <w:rPr>
                <w:sz w:val="20"/>
              </w:rPr>
              <w:t>Date:</w:t>
            </w:r>
            <w:r>
              <w:rPr>
                <w:b w:val="0"/>
                <w:sz w:val="20"/>
              </w:rPr>
              <w:t xml:space="preserve">  </w:t>
            </w:r>
            <w:r w:rsidR="00FD3CE9">
              <w:rPr>
                <w:b w:val="0"/>
                <w:sz w:val="20"/>
              </w:rPr>
              <w:t>2023-05-14</w:t>
            </w:r>
          </w:p>
        </w:tc>
      </w:tr>
      <w:tr w:rsidR="00CA09B2" w14:paraId="56FAFA51" w14:textId="77777777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1557739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Author(s):</w:t>
            </w:r>
          </w:p>
        </w:tc>
      </w:tr>
      <w:tr w:rsidR="00CA09B2" w14:paraId="2423DF6A" w14:textId="77777777">
        <w:trPr>
          <w:jc w:val="center"/>
        </w:trPr>
        <w:tc>
          <w:tcPr>
            <w:tcW w:w="1336" w:type="dxa"/>
            <w:vAlign w:val="center"/>
          </w:tcPr>
          <w:p w14:paraId="7561DCAD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Name</w:t>
            </w:r>
          </w:p>
        </w:tc>
        <w:tc>
          <w:tcPr>
            <w:tcW w:w="2064" w:type="dxa"/>
            <w:vAlign w:val="center"/>
          </w:tcPr>
          <w:p w14:paraId="465BBE3A" w14:textId="77777777" w:rsidR="00CA09B2" w:rsidRDefault="0062440B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Affiliation</w:t>
            </w:r>
          </w:p>
        </w:tc>
        <w:tc>
          <w:tcPr>
            <w:tcW w:w="2814" w:type="dxa"/>
            <w:vAlign w:val="center"/>
          </w:tcPr>
          <w:p w14:paraId="489D87C5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Address</w:t>
            </w:r>
          </w:p>
        </w:tc>
        <w:tc>
          <w:tcPr>
            <w:tcW w:w="1715" w:type="dxa"/>
            <w:vAlign w:val="center"/>
          </w:tcPr>
          <w:p w14:paraId="5E6E5C18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Phone</w:t>
            </w:r>
          </w:p>
        </w:tc>
        <w:tc>
          <w:tcPr>
            <w:tcW w:w="1647" w:type="dxa"/>
            <w:vAlign w:val="center"/>
          </w:tcPr>
          <w:p w14:paraId="4ACFE227" w14:textId="77777777" w:rsidR="00CA09B2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>
              <w:rPr>
                <w:sz w:val="20"/>
              </w:rPr>
              <w:t>email</w:t>
            </w:r>
          </w:p>
        </w:tc>
      </w:tr>
      <w:tr w:rsidR="00D64217" w14:paraId="5262667C" w14:textId="77777777">
        <w:trPr>
          <w:jc w:val="center"/>
        </w:trPr>
        <w:tc>
          <w:tcPr>
            <w:tcW w:w="1336" w:type="dxa"/>
            <w:vAlign w:val="center"/>
          </w:tcPr>
          <w:p w14:paraId="0F3EB8E8" w14:textId="77777777"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Dorothy Stanley</w:t>
            </w:r>
          </w:p>
        </w:tc>
        <w:tc>
          <w:tcPr>
            <w:tcW w:w="2064" w:type="dxa"/>
            <w:vAlign w:val="center"/>
          </w:tcPr>
          <w:p w14:paraId="7448561F" w14:textId="77777777"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Hewlett Packard Enterprise</w:t>
            </w:r>
          </w:p>
        </w:tc>
        <w:tc>
          <w:tcPr>
            <w:tcW w:w="2814" w:type="dxa"/>
            <w:vAlign w:val="center"/>
          </w:tcPr>
          <w:p w14:paraId="161CEC29" w14:textId="77777777"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3333 Scott Blvd.</w:t>
            </w:r>
            <w:r>
              <w:rPr>
                <w:b w:val="0"/>
                <w:sz w:val="20"/>
              </w:rPr>
              <w:br/>
              <w:t>Santa Clara, CA 95054</w:t>
            </w:r>
          </w:p>
        </w:tc>
        <w:tc>
          <w:tcPr>
            <w:tcW w:w="1715" w:type="dxa"/>
            <w:vAlign w:val="center"/>
          </w:tcPr>
          <w:p w14:paraId="6E9C8EF9" w14:textId="77777777" w:rsidR="00D64217" w:rsidRDefault="00D64217" w:rsidP="00D64217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  <w:r>
              <w:rPr>
                <w:b w:val="0"/>
                <w:sz w:val="20"/>
              </w:rPr>
              <w:t>+1 630-363-1389</w:t>
            </w:r>
          </w:p>
        </w:tc>
        <w:tc>
          <w:tcPr>
            <w:tcW w:w="1647" w:type="dxa"/>
            <w:vAlign w:val="center"/>
          </w:tcPr>
          <w:p w14:paraId="0725DB80" w14:textId="77777777" w:rsidR="00D64217" w:rsidRDefault="00000000" w:rsidP="00D64217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  <w:hyperlink r:id="rId7" w:history="1">
              <w:r w:rsidR="00D64217" w:rsidRPr="00221F21">
                <w:rPr>
                  <w:rStyle w:val="Hyperlink"/>
                  <w:b w:val="0"/>
                  <w:sz w:val="16"/>
                </w:rPr>
                <w:t>dstanley@ieee.org</w:t>
              </w:r>
            </w:hyperlink>
            <w:r w:rsidR="00D64217">
              <w:rPr>
                <w:b w:val="0"/>
                <w:sz w:val="16"/>
              </w:rPr>
              <w:t xml:space="preserve"> </w:t>
            </w:r>
          </w:p>
        </w:tc>
      </w:tr>
      <w:tr w:rsidR="00CA09B2" w14:paraId="4DC41B09" w14:textId="77777777">
        <w:trPr>
          <w:jc w:val="center"/>
        </w:trPr>
        <w:tc>
          <w:tcPr>
            <w:tcW w:w="1336" w:type="dxa"/>
            <w:vAlign w:val="center"/>
          </w:tcPr>
          <w:p w14:paraId="24028A9A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064" w:type="dxa"/>
            <w:vAlign w:val="center"/>
          </w:tcPr>
          <w:p w14:paraId="108BEA79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2814" w:type="dxa"/>
            <w:vAlign w:val="center"/>
          </w:tcPr>
          <w:p w14:paraId="62AEE418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715" w:type="dxa"/>
            <w:vAlign w:val="center"/>
          </w:tcPr>
          <w:p w14:paraId="6A715923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1647" w:type="dxa"/>
            <w:vAlign w:val="center"/>
          </w:tcPr>
          <w:p w14:paraId="19758D8D" w14:textId="77777777" w:rsidR="00CA09B2" w:rsidRDefault="00CA09B2">
            <w:pPr>
              <w:pStyle w:val="T2"/>
              <w:spacing w:after="0"/>
              <w:ind w:left="0" w:right="0"/>
              <w:rPr>
                <w:b w:val="0"/>
                <w:sz w:val="16"/>
              </w:rPr>
            </w:pPr>
          </w:p>
        </w:tc>
      </w:tr>
    </w:tbl>
    <w:p w14:paraId="774E06AD" w14:textId="77777777" w:rsidR="00CA09B2" w:rsidRDefault="00D64217">
      <w:pPr>
        <w:pStyle w:val="T1"/>
        <w:spacing w:after="120"/>
        <w:rPr>
          <w:sz w:val="2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479C3E81" wp14:editId="5016B753">
                <wp:simplePos x="0" y="0"/>
                <wp:positionH relativeFrom="column">
                  <wp:posOffset>-62865</wp:posOffset>
                </wp:positionH>
                <wp:positionV relativeFrom="paragraph">
                  <wp:posOffset>205740</wp:posOffset>
                </wp:positionV>
                <wp:extent cx="5943600" cy="28448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284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42123D" w14:textId="77777777" w:rsidR="0029020B" w:rsidRDefault="0029020B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2BC27FD5" w14:textId="7951EB11" w:rsidR="00D64217" w:rsidRDefault="00D64217" w:rsidP="00D64217">
                            <w:pPr>
                              <w:spacing w:after="360"/>
                            </w:pPr>
                            <w:r w:rsidRPr="001C1675">
                              <w:t>T</w:t>
                            </w:r>
                            <w:r w:rsidR="00D04D22">
                              <w:t>his document contains</w:t>
                            </w:r>
                            <w:r>
                              <w:t xml:space="preserve"> </w:t>
                            </w:r>
                            <w:r w:rsidR="00A8341F">
                              <w:t>a</w:t>
                            </w:r>
                            <w:r w:rsidR="008F0505">
                              <w:t xml:space="preserve"> liaison</w:t>
                            </w:r>
                            <w:r>
                              <w:t xml:space="preserve"> received </w:t>
                            </w:r>
                            <w:r w:rsidR="00F4670D">
                              <w:t xml:space="preserve">from </w:t>
                            </w:r>
                            <w:r w:rsidR="00FD3CE9">
                              <w:t>the Wireless Broadband Alliance (WBA)</w:t>
                            </w:r>
                            <w:r w:rsidR="008F0505">
                              <w:t xml:space="preserve"> related to </w:t>
                            </w:r>
                            <w:r w:rsidR="00FD3CE9">
                              <w:t>Quality of Service use cases and operation.</w:t>
                            </w:r>
                            <w:r w:rsidR="008F0505">
                              <w:t xml:space="preserve"> </w:t>
                            </w:r>
                            <w:r w:rsidR="007866DB">
                              <w:t xml:space="preserve">The </w:t>
                            </w:r>
                            <w:r w:rsidR="00285A7C">
                              <w:t>received</w:t>
                            </w:r>
                            <w:r w:rsidR="007866DB">
                              <w:t xml:space="preserve"> </w:t>
                            </w:r>
                            <w:r w:rsidR="008F0505">
                              <w:t>liaison</w:t>
                            </w:r>
                            <w:r w:rsidR="007866DB">
                              <w:t xml:space="preserve"> is</w:t>
                            </w:r>
                            <w:r>
                              <w:t xml:space="preserve"> embedded </w:t>
                            </w:r>
                            <w:r w:rsidR="00FD3CE9">
                              <w:t>below and</w:t>
                            </w:r>
                            <w:r>
                              <w:t xml:space="preserve"> copied on the following pages. </w:t>
                            </w:r>
                            <w:r w:rsidR="00FD3CE9">
                              <w:t>Please see the specific requests in the liaison</w:t>
                            </w:r>
                            <w:r w:rsidR="005E6C4D">
                              <w:t>. The white paper is also embedded below.</w:t>
                            </w:r>
                          </w:p>
                          <w:bookmarkStart w:id="0" w:name="_MON_1745489664"/>
                          <w:bookmarkEnd w:id="0"/>
                          <w:p w14:paraId="7A6471D3" w14:textId="2E4F1222" w:rsidR="005E6C4D" w:rsidRDefault="00FD3CE9" w:rsidP="00D64217">
                            <w:pPr>
                              <w:spacing w:after="360"/>
                            </w:pPr>
                            <w:r>
                              <w:rPr>
                                <w:b/>
                              </w:rPr>
                              <w:object w:dxaOrig="1520" w:dyaOrig="987" w14:anchorId="070210D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76pt;height:49.35pt">
                                  <v:imagedata r:id="rId8" o:title=""/>
                                </v:shape>
                                <o:OLEObject Type="Embed" ProgID="Word.Document.8" ShapeID="_x0000_i1026" DrawAspect="Icon" ObjectID="_1745590542" r:id="rId9">
                                  <o:FieldCodes>\s</o:FieldCodes>
                                </o:OLEObject>
                              </w:object>
                            </w:r>
                            <w:r w:rsidR="003A6D44">
                              <w:t xml:space="preserve">  </w:t>
                            </w:r>
                            <w:r w:rsidR="005E6C4D">
                              <w:rPr>
                                <w:b/>
                              </w:rPr>
                              <w:object w:dxaOrig="1520" w:dyaOrig="987" w14:anchorId="0E69F7B3">
                                <v:shape id="_x0000_i1028" type="#_x0000_t75" style="width:76pt;height:49.35pt">
                                  <v:imagedata r:id="rId10" o:title=""/>
                                </v:shape>
                                <o:OLEObject Type="Embed" ProgID="Acrobat.Document.DC" ShapeID="_x0000_i1028" DrawAspect="Icon" ObjectID="_1745590543" r:id="rId11"/>
                              </w:object>
                            </w:r>
                          </w:p>
                          <w:p w14:paraId="53FE3ECA" w14:textId="77777777" w:rsidR="0029020B" w:rsidRDefault="0029020B" w:rsidP="00D64217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9C3E8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.95pt;margin-top:16.2pt;width:468pt;height:22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" o:allowincell="f" stroked="f">
                <v:textbox>
                  <w:txbxContent>
                    <w:p w14:paraId="3242123D" w14:textId="77777777" w:rsidR="0029020B" w:rsidRDefault="0029020B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2BC27FD5" w14:textId="7951EB11" w:rsidR="00D64217" w:rsidRDefault="00D64217" w:rsidP="00D64217">
                      <w:pPr>
                        <w:spacing w:after="360"/>
                      </w:pPr>
                      <w:r w:rsidRPr="001C1675">
                        <w:t>T</w:t>
                      </w:r>
                      <w:r w:rsidR="00D04D22">
                        <w:t>his document contains</w:t>
                      </w:r>
                      <w:r>
                        <w:t xml:space="preserve"> </w:t>
                      </w:r>
                      <w:r w:rsidR="00A8341F">
                        <w:t>a</w:t>
                      </w:r>
                      <w:r w:rsidR="008F0505">
                        <w:t xml:space="preserve"> liaison</w:t>
                      </w:r>
                      <w:r>
                        <w:t xml:space="preserve"> received </w:t>
                      </w:r>
                      <w:r w:rsidR="00F4670D">
                        <w:t xml:space="preserve">from </w:t>
                      </w:r>
                      <w:r w:rsidR="00FD3CE9">
                        <w:t>the Wireless Broadband Alliance (WBA)</w:t>
                      </w:r>
                      <w:r w:rsidR="008F0505">
                        <w:t xml:space="preserve"> related to </w:t>
                      </w:r>
                      <w:r w:rsidR="00FD3CE9">
                        <w:t>Quality of Service use cases and operation.</w:t>
                      </w:r>
                      <w:r w:rsidR="008F0505">
                        <w:t xml:space="preserve"> </w:t>
                      </w:r>
                      <w:r w:rsidR="007866DB">
                        <w:t xml:space="preserve">The </w:t>
                      </w:r>
                      <w:r w:rsidR="00285A7C">
                        <w:t>received</w:t>
                      </w:r>
                      <w:r w:rsidR="007866DB">
                        <w:t xml:space="preserve"> </w:t>
                      </w:r>
                      <w:r w:rsidR="008F0505">
                        <w:t>liaison</w:t>
                      </w:r>
                      <w:r w:rsidR="007866DB">
                        <w:t xml:space="preserve"> is</w:t>
                      </w:r>
                      <w:r>
                        <w:t xml:space="preserve"> embedded </w:t>
                      </w:r>
                      <w:r w:rsidR="00FD3CE9">
                        <w:t>below and</w:t>
                      </w:r>
                      <w:r>
                        <w:t xml:space="preserve"> copied on the following pages. </w:t>
                      </w:r>
                      <w:r w:rsidR="00FD3CE9">
                        <w:t>Please see the specific requests in the liaison</w:t>
                      </w:r>
                      <w:r w:rsidR="005E6C4D">
                        <w:t>. The white paper is also embedded below.</w:t>
                      </w:r>
                    </w:p>
                    <w:bookmarkStart w:id="1" w:name="_MON_1745489664"/>
                    <w:bookmarkEnd w:id="1"/>
                    <w:p w14:paraId="7A6471D3" w14:textId="2E4F1222" w:rsidR="005E6C4D" w:rsidRDefault="00FD3CE9" w:rsidP="00D64217">
                      <w:pPr>
                        <w:spacing w:after="360"/>
                      </w:pPr>
                      <w:r>
                        <w:rPr>
                          <w:b/>
                        </w:rPr>
                        <w:object w:dxaOrig="1520" w:dyaOrig="987" w14:anchorId="070210D8">
                          <v:shape id="_x0000_i1026" type="#_x0000_t75" style="width:76pt;height:49.35pt">
                            <v:imagedata r:id="rId8" o:title=""/>
                          </v:shape>
                          <o:OLEObject Type="Embed" ProgID="Word.Document.8" ShapeID="_x0000_i1026" DrawAspect="Icon" ObjectID="_1745590542" r:id="rId12">
                            <o:FieldCodes>\s</o:FieldCodes>
                          </o:OLEObject>
                        </w:object>
                      </w:r>
                      <w:r w:rsidR="003A6D44">
                        <w:t xml:space="preserve">  </w:t>
                      </w:r>
                      <w:r w:rsidR="005E6C4D">
                        <w:rPr>
                          <w:b/>
                        </w:rPr>
                        <w:object w:dxaOrig="1520" w:dyaOrig="987" w14:anchorId="0E69F7B3">
                          <v:shape id="_x0000_i1028" type="#_x0000_t75" style="width:76pt;height:49.35pt">
                            <v:imagedata r:id="rId10" o:title=""/>
                          </v:shape>
                          <o:OLEObject Type="Embed" ProgID="Acrobat.Document.DC" ShapeID="_x0000_i1028" DrawAspect="Icon" ObjectID="_1745590543" r:id="rId13"/>
                        </w:object>
                      </w:r>
                    </w:p>
                    <w:p w14:paraId="53FE3ECA" w14:textId="77777777" w:rsidR="0029020B" w:rsidRDefault="0029020B" w:rsidP="00D64217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p w14:paraId="076315F5" w14:textId="77777777" w:rsidR="00D04D22" w:rsidRDefault="00D04D22">
      <w:r>
        <w:br w:type="page"/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36"/>
        <w:gridCol w:w="2561"/>
        <w:gridCol w:w="1763"/>
        <w:gridCol w:w="3360"/>
      </w:tblGrid>
      <w:tr w:rsidR="00FD3CE9" w14:paraId="5C11E13E" w14:textId="77777777">
        <w:trPr>
          <w:cantSplit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BC2B08" w14:textId="77777777" w:rsidR="00FD3CE9" w:rsidRPr="00B53A1D" w:rsidRDefault="00FD3CE9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lastRenderedPageBreak/>
              <w:t>Date</w:t>
            </w:r>
          </w:p>
        </w:tc>
        <w:tc>
          <w:tcPr>
            <w:tcW w:w="25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FCBB6D5" w14:textId="77777777" w:rsidR="00FD3CE9" w:rsidRPr="00B53A1D" w:rsidRDefault="00FD3CE9" w:rsidP="00392D42">
            <w:pPr>
              <w:pStyle w:val="NormalArial85"/>
              <w:rPr>
                <w:szCs w:val="17"/>
              </w:rPr>
            </w:pPr>
            <w:r w:rsidRPr="00B53A1D">
              <w:rPr>
                <w:szCs w:val="17"/>
              </w:rPr>
              <w:t>3</w:t>
            </w:r>
            <w:r w:rsidRPr="00B53A1D">
              <w:rPr>
                <w:szCs w:val="17"/>
                <w:vertAlign w:val="superscript"/>
              </w:rPr>
              <w:t>rd</w:t>
            </w:r>
            <w:r w:rsidRPr="00B53A1D">
              <w:rPr>
                <w:szCs w:val="17"/>
              </w:rPr>
              <w:t xml:space="preserve"> May, 2023</w:t>
            </w:r>
          </w:p>
        </w:tc>
        <w:tc>
          <w:tcPr>
            <w:tcW w:w="176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531FCEC" w14:textId="77777777" w:rsidR="00FD3CE9" w:rsidRPr="00B53A1D" w:rsidRDefault="00FD3CE9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Meeting Time</w:t>
            </w:r>
          </w:p>
        </w:tc>
        <w:tc>
          <w:tcPr>
            <w:tcW w:w="33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9C0A0A9" w14:textId="77777777" w:rsidR="00FD3CE9" w:rsidRPr="00B53A1D" w:rsidRDefault="00FD3CE9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Wednesday</w:t>
            </w:r>
          </w:p>
          <w:p w14:paraId="3DE02C57" w14:textId="77777777" w:rsidR="00FD3CE9" w:rsidRPr="00B53A1D" w:rsidRDefault="00FD3CE9">
            <w:pPr>
              <w:pStyle w:val="NormalArial85"/>
              <w:rPr>
                <w:szCs w:val="17"/>
              </w:rPr>
            </w:pPr>
            <w:r w:rsidRPr="00B53A1D">
              <w:rPr>
                <w:szCs w:val="17"/>
              </w:rPr>
              <w:t>9am PT, 6pm CET</w:t>
            </w:r>
          </w:p>
        </w:tc>
      </w:tr>
      <w:tr w:rsidR="00FD3CE9" w:rsidRPr="00B53A1D" w14:paraId="6B352DB1" w14:textId="77777777"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4FAE6FC" w14:textId="77777777" w:rsidR="00FD3CE9" w:rsidRPr="00B53A1D" w:rsidRDefault="00FD3CE9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WG / Project</w:t>
            </w:r>
          </w:p>
        </w:tc>
        <w:tc>
          <w:tcPr>
            <w:tcW w:w="76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87C14C3" w14:textId="77777777" w:rsidR="00FD3CE9" w:rsidRPr="00B53A1D" w:rsidRDefault="00FD3CE9" w:rsidP="009117E1">
            <w:pPr>
              <w:pStyle w:val="NormalArial85"/>
              <w:rPr>
                <w:szCs w:val="17"/>
                <w:lang w:val="pt-PT"/>
              </w:rPr>
            </w:pPr>
            <w:r w:rsidRPr="00B53A1D">
              <w:rPr>
                <w:szCs w:val="17"/>
                <w:lang w:val="pt-PT"/>
              </w:rPr>
              <w:t>WBA E2E Wi-Fi QoS</w:t>
            </w:r>
          </w:p>
        </w:tc>
      </w:tr>
      <w:tr w:rsidR="00FD3CE9" w14:paraId="274D5E08" w14:textId="77777777" w:rsidTr="00956934">
        <w:trPr>
          <w:cantSplit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226C99F" w14:textId="77777777" w:rsidR="00FD3CE9" w:rsidRPr="00B53A1D" w:rsidRDefault="00FD3CE9" w:rsidP="00956934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To</w:t>
            </w:r>
          </w:p>
        </w:tc>
        <w:tc>
          <w:tcPr>
            <w:tcW w:w="76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511CF5F" w14:textId="77777777" w:rsidR="00FD3CE9" w:rsidRPr="00B53A1D" w:rsidRDefault="00FD3CE9" w:rsidP="00392D42">
            <w:pPr>
              <w:pStyle w:val="NormalArial85"/>
              <w:rPr>
                <w:szCs w:val="17"/>
              </w:rPr>
            </w:pPr>
            <w:r w:rsidRPr="00B53A1D">
              <w:rPr>
                <w:szCs w:val="17"/>
              </w:rPr>
              <w:t>IEEE 802.11</w:t>
            </w:r>
            <w:r>
              <w:rPr>
                <w:szCs w:val="17"/>
              </w:rPr>
              <w:t xml:space="preserve"> Working Group</w:t>
            </w:r>
          </w:p>
        </w:tc>
      </w:tr>
      <w:tr w:rsidR="00FD3CE9" w14:paraId="3C989905" w14:textId="77777777" w:rsidTr="00956934">
        <w:trPr>
          <w:cantSplit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1D2FAC" w14:textId="77777777" w:rsidR="00FD3CE9" w:rsidRPr="00B53A1D" w:rsidRDefault="00FD3CE9" w:rsidP="00956934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Project Leads</w:t>
            </w:r>
          </w:p>
        </w:tc>
        <w:tc>
          <w:tcPr>
            <w:tcW w:w="76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0BAC05D" w14:textId="77777777" w:rsidR="00FD3CE9" w:rsidRDefault="00FD3CE9" w:rsidP="00392D42">
            <w:pPr>
              <w:pStyle w:val="NormalArial85"/>
              <w:rPr>
                <w:szCs w:val="17"/>
              </w:rPr>
            </w:pPr>
            <w:r w:rsidRPr="00B53A1D">
              <w:rPr>
                <w:szCs w:val="17"/>
              </w:rPr>
              <w:t xml:space="preserve">Ganesh Venkatesan (Intel Corp), Mehmet </w:t>
            </w:r>
            <w:proofErr w:type="spellStart"/>
            <w:r w:rsidRPr="00B53A1D">
              <w:rPr>
                <w:szCs w:val="17"/>
              </w:rPr>
              <w:t>Sukru</w:t>
            </w:r>
            <w:proofErr w:type="spellEnd"/>
            <w:r w:rsidRPr="00B53A1D">
              <w:rPr>
                <w:szCs w:val="17"/>
              </w:rPr>
              <w:t xml:space="preserve"> </w:t>
            </w:r>
            <w:proofErr w:type="spellStart"/>
            <w:r w:rsidRPr="00B53A1D">
              <w:rPr>
                <w:szCs w:val="17"/>
              </w:rPr>
              <w:t>Kuran</w:t>
            </w:r>
            <w:proofErr w:type="spellEnd"/>
            <w:r w:rsidRPr="00B53A1D">
              <w:rPr>
                <w:szCs w:val="17"/>
              </w:rPr>
              <w:t xml:space="preserve"> (</w:t>
            </w:r>
            <w:proofErr w:type="spellStart"/>
            <w:r w:rsidRPr="00B53A1D">
              <w:rPr>
                <w:szCs w:val="17"/>
              </w:rPr>
              <w:t>Airties</w:t>
            </w:r>
            <w:proofErr w:type="spellEnd"/>
            <w:r w:rsidRPr="00B53A1D">
              <w:rPr>
                <w:szCs w:val="17"/>
              </w:rPr>
              <w:t>)</w:t>
            </w:r>
            <w:r>
              <w:rPr>
                <w:szCs w:val="17"/>
              </w:rPr>
              <w:t>,</w:t>
            </w:r>
          </w:p>
          <w:p w14:paraId="37727253" w14:textId="77777777" w:rsidR="00FD3CE9" w:rsidRPr="00B53A1D" w:rsidRDefault="00FD3CE9" w:rsidP="00392D42">
            <w:pPr>
              <w:pStyle w:val="NormalArial85"/>
              <w:rPr>
                <w:szCs w:val="17"/>
              </w:rPr>
            </w:pPr>
            <w:proofErr w:type="spellStart"/>
            <w:r w:rsidRPr="00B53A1D">
              <w:rPr>
                <w:szCs w:val="17"/>
              </w:rPr>
              <w:t>Enis</w:t>
            </w:r>
            <w:proofErr w:type="spellEnd"/>
            <w:r w:rsidRPr="00B53A1D">
              <w:rPr>
                <w:szCs w:val="17"/>
              </w:rPr>
              <w:t xml:space="preserve"> </w:t>
            </w:r>
            <w:proofErr w:type="spellStart"/>
            <w:r w:rsidRPr="00B53A1D">
              <w:rPr>
                <w:szCs w:val="17"/>
              </w:rPr>
              <w:t>Akay</w:t>
            </w:r>
            <w:proofErr w:type="spellEnd"/>
            <w:r w:rsidRPr="00B53A1D">
              <w:rPr>
                <w:szCs w:val="17"/>
              </w:rPr>
              <w:t xml:space="preserve"> (Meta)</w:t>
            </w:r>
            <w:r>
              <w:rPr>
                <w:szCs w:val="17"/>
              </w:rPr>
              <w:t xml:space="preserve">, </w:t>
            </w:r>
            <w:proofErr w:type="spellStart"/>
            <w:r>
              <w:rPr>
                <w:szCs w:val="17"/>
              </w:rPr>
              <w:t>Elif</w:t>
            </w:r>
            <w:proofErr w:type="spellEnd"/>
            <w:r>
              <w:rPr>
                <w:szCs w:val="17"/>
              </w:rPr>
              <w:t xml:space="preserve"> </w:t>
            </w:r>
            <w:proofErr w:type="spellStart"/>
            <w:r>
              <w:rPr>
                <w:szCs w:val="17"/>
              </w:rPr>
              <w:t>Salik</w:t>
            </w:r>
            <w:proofErr w:type="spellEnd"/>
            <w:r>
              <w:rPr>
                <w:szCs w:val="17"/>
              </w:rPr>
              <w:t xml:space="preserve"> (</w:t>
            </w:r>
            <w:proofErr w:type="spellStart"/>
            <w:r>
              <w:rPr>
                <w:szCs w:val="17"/>
              </w:rPr>
              <w:t>Lifemote</w:t>
            </w:r>
            <w:proofErr w:type="spellEnd"/>
            <w:r>
              <w:rPr>
                <w:szCs w:val="17"/>
              </w:rPr>
              <w:t>)</w:t>
            </w:r>
          </w:p>
        </w:tc>
      </w:tr>
      <w:tr w:rsidR="00FD3CE9" w14:paraId="70D06690" w14:textId="77777777">
        <w:trPr>
          <w:cantSplit/>
        </w:trPr>
        <w:tc>
          <w:tcPr>
            <w:tcW w:w="20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5331781" w14:textId="77777777" w:rsidR="00FD3CE9" w:rsidRPr="00B53A1D" w:rsidRDefault="00FD3CE9">
            <w:pPr>
              <w:pStyle w:val="NormalArial85"/>
              <w:rPr>
                <w:b/>
                <w:bCs w:val="0"/>
                <w:szCs w:val="17"/>
              </w:rPr>
            </w:pPr>
            <w:r w:rsidRPr="00B53A1D">
              <w:rPr>
                <w:b/>
                <w:bCs w:val="0"/>
                <w:szCs w:val="17"/>
              </w:rPr>
              <w:t>Topic</w:t>
            </w:r>
          </w:p>
        </w:tc>
        <w:tc>
          <w:tcPr>
            <w:tcW w:w="7684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4197CAA" w14:textId="77777777" w:rsidR="00FD3CE9" w:rsidRPr="00B53A1D" w:rsidRDefault="00FD3CE9" w:rsidP="00724CFD">
            <w:pPr>
              <w:pStyle w:val="NormalArial85"/>
              <w:rPr>
                <w:szCs w:val="17"/>
              </w:rPr>
            </w:pPr>
            <w:r w:rsidRPr="00B53A1D">
              <w:rPr>
                <w:szCs w:val="17"/>
              </w:rPr>
              <w:t>Optimizing QoS over the Wi-Fi Link</w:t>
            </w:r>
          </w:p>
        </w:tc>
      </w:tr>
    </w:tbl>
    <w:p w14:paraId="05FB963B" w14:textId="77777777" w:rsidR="00FD3CE9" w:rsidRPr="00ED3FEA" w:rsidRDefault="00FD3CE9" w:rsidP="00724CFD">
      <w:pPr>
        <w:pStyle w:val="NormalArial85"/>
        <w:spacing w:before="240"/>
        <w:jc w:val="both"/>
        <w:rPr>
          <w:sz w:val="20"/>
          <w:szCs w:val="20"/>
          <w:highlight w:val="yellow"/>
        </w:rPr>
      </w:pPr>
      <w:r w:rsidRPr="00ED3FEA">
        <w:rPr>
          <w:sz w:val="20"/>
          <w:szCs w:val="20"/>
        </w:rPr>
        <w:t xml:space="preserve">Dear IEEE 802.11 </w:t>
      </w:r>
      <w:r>
        <w:rPr>
          <w:sz w:val="20"/>
          <w:szCs w:val="20"/>
        </w:rPr>
        <w:t xml:space="preserve">Working Group </w:t>
      </w:r>
      <w:r w:rsidRPr="00ED3FEA">
        <w:rPr>
          <w:sz w:val="20"/>
          <w:szCs w:val="20"/>
        </w:rPr>
        <w:t>Chair,</w:t>
      </w:r>
    </w:p>
    <w:p w14:paraId="1FBF08E9" w14:textId="77777777" w:rsidR="00FD3CE9" w:rsidRPr="00ED3FEA" w:rsidRDefault="00FD3CE9" w:rsidP="00724CFD">
      <w:pPr>
        <w:pStyle w:val="NormalArial85"/>
        <w:spacing w:before="240"/>
        <w:jc w:val="both"/>
        <w:rPr>
          <w:sz w:val="20"/>
          <w:szCs w:val="20"/>
        </w:rPr>
      </w:pPr>
      <w:r w:rsidRPr="00ED3FEA">
        <w:rPr>
          <w:sz w:val="20"/>
          <w:szCs w:val="20"/>
        </w:rPr>
        <w:t>The WBA Members formed a technical activity in early 2022 called E2E Wi-Fi QoS, focused on identifying issues causing QoS degradation for QoS-sensitive applications in various topologies, recommending QoS mechanisms and corresponding configurations to deploy and conduct trials to demonstrate the efficacy of the QoS mechanisms in maintaining QoS for QoS-sensitive applications.</w:t>
      </w:r>
    </w:p>
    <w:p w14:paraId="7EC5A450" w14:textId="77777777" w:rsidR="00FD3CE9" w:rsidRPr="00ED3FEA" w:rsidRDefault="00FD3CE9" w:rsidP="00724CFD">
      <w:pPr>
        <w:pStyle w:val="NormalArial85"/>
        <w:spacing w:before="240"/>
        <w:jc w:val="both"/>
        <w:rPr>
          <w:sz w:val="20"/>
          <w:szCs w:val="20"/>
        </w:rPr>
      </w:pPr>
      <w:r w:rsidRPr="00ED3FEA">
        <w:rPr>
          <w:sz w:val="20"/>
          <w:szCs w:val="20"/>
        </w:rPr>
        <w:t>In the first phase of this effort, the focus is limited to Wi-Fi link(s) and the use of QoS mechanisms defined in IEEE 802.11-2020 and Wi-Fi Alliance QoS Management Releases 1 and 2 over the Wi-Fi link(s).</w:t>
      </w:r>
    </w:p>
    <w:p w14:paraId="7F3D90D0" w14:textId="77777777" w:rsidR="00FD3CE9" w:rsidRPr="001F63C9" w:rsidRDefault="00FD3CE9" w:rsidP="00236A3F">
      <w:pPr>
        <w:pStyle w:val="NormalArial85"/>
        <w:spacing w:before="240"/>
        <w:jc w:val="both"/>
        <w:rPr>
          <w:sz w:val="20"/>
          <w:szCs w:val="20"/>
        </w:rPr>
      </w:pPr>
      <w:r w:rsidRPr="001F63C9">
        <w:rPr>
          <w:sz w:val="20"/>
          <w:szCs w:val="20"/>
        </w:rPr>
        <w:t>The group has recently finished a whitepaper that addresses</w:t>
      </w:r>
      <w:r>
        <w:rPr>
          <w:sz w:val="20"/>
          <w:szCs w:val="20"/>
        </w:rPr>
        <w:t xml:space="preserve"> R</w:t>
      </w:r>
      <w:r w:rsidRPr="001F63C9">
        <w:rPr>
          <w:sz w:val="20"/>
          <w:szCs w:val="20"/>
        </w:rPr>
        <w:t>esidential Use Cases</w:t>
      </w:r>
      <w:r>
        <w:rPr>
          <w:sz w:val="20"/>
          <w:szCs w:val="20"/>
        </w:rPr>
        <w:t xml:space="preserve">, </w:t>
      </w:r>
      <w:r w:rsidRPr="001F63C9">
        <w:rPr>
          <w:sz w:val="20"/>
          <w:szCs w:val="20"/>
        </w:rPr>
        <w:t>Enterprise Use Cases</w:t>
      </w:r>
      <w:r>
        <w:rPr>
          <w:sz w:val="20"/>
          <w:szCs w:val="20"/>
        </w:rPr>
        <w:t xml:space="preserve">, </w:t>
      </w:r>
      <w:r w:rsidRPr="001F63C9">
        <w:rPr>
          <w:sz w:val="20"/>
          <w:szCs w:val="20"/>
        </w:rPr>
        <w:t>Gaming Use Cases</w:t>
      </w:r>
      <w:r>
        <w:rPr>
          <w:sz w:val="20"/>
          <w:szCs w:val="20"/>
        </w:rPr>
        <w:t>.</w:t>
      </w:r>
    </w:p>
    <w:p w14:paraId="77E97039" w14:textId="77777777" w:rsidR="00FD3CE9" w:rsidRPr="00ED3FEA" w:rsidRDefault="00FD3CE9" w:rsidP="00FB551A">
      <w:pPr>
        <w:pStyle w:val="NormalArial85"/>
        <w:spacing w:before="240"/>
        <w:jc w:val="both"/>
        <w:rPr>
          <w:sz w:val="20"/>
          <w:szCs w:val="20"/>
        </w:rPr>
      </w:pPr>
      <w:r w:rsidRPr="00301503">
        <w:rPr>
          <w:sz w:val="20"/>
          <w:szCs w:val="20"/>
        </w:rPr>
        <w:t>Considering this, the group leadership would like to formally liaise with IEEE 802.11 the final draft that will be published later to the WBA Members in June 2023.</w:t>
      </w:r>
    </w:p>
    <w:p w14:paraId="518333DE" w14:textId="77777777" w:rsidR="00FD3CE9" w:rsidRPr="00ED3FEA" w:rsidRDefault="00FD3CE9" w:rsidP="00FB551A">
      <w:pPr>
        <w:pStyle w:val="NormalArial85"/>
        <w:spacing w:before="240"/>
        <w:jc w:val="both"/>
        <w:rPr>
          <w:sz w:val="20"/>
          <w:szCs w:val="20"/>
        </w:rPr>
      </w:pPr>
      <w:r w:rsidRPr="00ED3FEA">
        <w:rPr>
          <w:sz w:val="20"/>
          <w:szCs w:val="20"/>
        </w:rPr>
        <w:t xml:space="preserve">The program meetings will carry on now with live trials, where the technology is tested and applied to real practical scenarios in Residential and Enterprise networks. A report summarizing the outcome of these trials will be published at the end of the trials. </w:t>
      </w:r>
    </w:p>
    <w:p w14:paraId="31699A8D" w14:textId="77777777" w:rsidR="00FD3CE9" w:rsidRPr="00ED3FEA" w:rsidRDefault="00FD3CE9" w:rsidP="00FB551A">
      <w:pPr>
        <w:pStyle w:val="NormalArial85"/>
        <w:spacing w:before="240"/>
        <w:jc w:val="both"/>
        <w:rPr>
          <w:sz w:val="20"/>
          <w:szCs w:val="20"/>
        </w:rPr>
      </w:pPr>
      <w:r w:rsidRPr="00ED3FEA">
        <w:rPr>
          <w:sz w:val="20"/>
          <w:szCs w:val="20"/>
        </w:rPr>
        <w:t>Specific requests:</w:t>
      </w:r>
    </w:p>
    <w:p w14:paraId="3B5AD0F7" w14:textId="77777777" w:rsidR="00FD3CE9" w:rsidRPr="001F63C9" w:rsidRDefault="00FD3CE9" w:rsidP="00FD3CE9">
      <w:pPr>
        <w:pStyle w:val="NormalArial85"/>
        <w:numPr>
          <w:ilvl w:val="0"/>
          <w:numId w:val="7"/>
        </w:numPr>
        <w:spacing w:before="240"/>
        <w:ind w:left="576" w:hanging="216"/>
        <w:jc w:val="both"/>
        <w:rPr>
          <w:sz w:val="20"/>
          <w:szCs w:val="20"/>
        </w:rPr>
      </w:pPr>
      <w:r w:rsidRPr="001F63C9">
        <w:rPr>
          <w:sz w:val="20"/>
          <w:szCs w:val="20"/>
        </w:rPr>
        <w:t xml:space="preserve">WBA invites </w:t>
      </w:r>
      <w:r>
        <w:rPr>
          <w:sz w:val="20"/>
          <w:szCs w:val="20"/>
        </w:rPr>
        <w:t>IEEE 802.11 WG</w:t>
      </w:r>
      <w:r w:rsidRPr="001F63C9">
        <w:rPr>
          <w:sz w:val="20"/>
          <w:szCs w:val="20"/>
        </w:rPr>
        <w:t xml:space="preserve"> members to provide opportune feedback on the document, as well as any other areas that WBA should in future phases of this work</w:t>
      </w:r>
      <w:r>
        <w:rPr>
          <w:sz w:val="20"/>
          <w:szCs w:val="20"/>
        </w:rPr>
        <w:t>.</w:t>
      </w:r>
    </w:p>
    <w:p w14:paraId="260F60FC" w14:textId="77777777" w:rsidR="00FD3CE9" w:rsidRDefault="00FD3CE9" w:rsidP="00FD3CE9">
      <w:pPr>
        <w:pStyle w:val="NormalArial85"/>
        <w:numPr>
          <w:ilvl w:val="0"/>
          <w:numId w:val="7"/>
        </w:numPr>
        <w:spacing w:before="240"/>
        <w:ind w:left="576" w:hanging="216"/>
        <w:jc w:val="both"/>
        <w:rPr>
          <w:sz w:val="20"/>
          <w:szCs w:val="20"/>
        </w:rPr>
      </w:pPr>
      <w:r w:rsidRPr="001F63C9">
        <w:rPr>
          <w:sz w:val="20"/>
          <w:szCs w:val="20"/>
        </w:rPr>
        <w:t xml:space="preserve">WBA invites </w:t>
      </w:r>
      <w:r>
        <w:rPr>
          <w:sz w:val="20"/>
          <w:szCs w:val="20"/>
        </w:rPr>
        <w:t>IEEE 802.11 WG</w:t>
      </w:r>
      <w:r w:rsidRPr="001F63C9">
        <w:rPr>
          <w:sz w:val="20"/>
          <w:szCs w:val="20"/>
        </w:rPr>
        <w:t xml:space="preserve"> members </w:t>
      </w:r>
      <w:r>
        <w:rPr>
          <w:sz w:val="20"/>
          <w:szCs w:val="20"/>
        </w:rPr>
        <w:t xml:space="preserve">to be involved in the ongoing trials </w:t>
      </w:r>
      <w:r w:rsidRPr="001F63C9">
        <w:rPr>
          <w:sz w:val="20"/>
          <w:szCs w:val="20"/>
        </w:rPr>
        <w:t>that will take place during the second half of 2023</w:t>
      </w:r>
      <w:r>
        <w:rPr>
          <w:sz w:val="20"/>
          <w:szCs w:val="20"/>
        </w:rPr>
        <w:t>:</w:t>
      </w:r>
    </w:p>
    <w:p w14:paraId="37086170" w14:textId="77777777" w:rsidR="00FD3CE9" w:rsidRDefault="00FD3CE9" w:rsidP="00FD3CE9">
      <w:pPr>
        <w:pStyle w:val="NormalArial85"/>
        <w:numPr>
          <w:ilvl w:val="1"/>
          <w:numId w:val="7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With</w:t>
      </w:r>
      <w:r w:rsidRPr="001F63C9">
        <w:rPr>
          <w:sz w:val="20"/>
          <w:szCs w:val="20"/>
        </w:rPr>
        <w:t xml:space="preserve"> technical or business interest in this topic</w:t>
      </w:r>
    </w:p>
    <w:p w14:paraId="578EE0E0" w14:textId="77777777" w:rsidR="00FD3CE9" w:rsidRPr="001F63C9" w:rsidRDefault="00FD3CE9" w:rsidP="00FD3CE9">
      <w:pPr>
        <w:pStyle w:val="NormalArial85"/>
        <w:numPr>
          <w:ilvl w:val="1"/>
          <w:numId w:val="7"/>
        </w:numPr>
        <w:spacing w:before="240"/>
        <w:jc w:val="both"/>
        <w:rPr>
          <w:sz w:val="20"/>
          <w:szCs w:val="20"/>
        </w:rPr>
      </w:pPr>
      <w:r>
        <w:rPr>
          <w:sz w:val="20"/>
          <w:szCs w:val="20"/>
        </w:rPr>
        <w:t>W</w:t>
      </w:r>
      <w:r w:rsidRPr="001F63C9">
        <w:rPr>
          <w:sz w:val="20"/>
          <w:szCs w:val="20"/>
        </w:rPr>
        <w:t>ith focus on QoS-sensitive Application Development or support for QoS mechanisms natively in Operating Systems</w:t>
      </w:r>
    </w:p>
    <w:p w14:paraId="1F55CD64" w14:textId="77777777" w:rsidR="00FD3CE9" w:rsidRPr="00301503" w:rsidRDefault="00FD3CE9" w:rsidP="00FD3CE9">
      <w:pPr>
        <w:pStyle w:val="NormalArial85"/>
        <w:numPr>
          <w:ilvl w:val="0"/>
          <w:numId w:val="7"/>
        </w:numPr>
        <w:spacing w:before="240"/>
        <w:ind w:left="576" w:hanging="216"/>
        <w:jc w:val="both"/>
        <w:rPr>
          <w:sz w:val="20"/>
          <w:szCs w:val="20"/>
        </w:rPr>
      </w:pPr>
      <w:r w:rsidRPr="00ED3FEA">
        <w:rPr>
          <w:sz w:val="20"/>
          <w:szCs w:val="20"/>
        </w:rPr>
        <w:t>WBA E2E QoS leadership would like to present an overview of this effort to IEEE</w:t>
      </w:r>
      <w:r>
        <w:rPr>
          <w:sz w:val="20"/>
          <w:szCs w:val="20"/>
        </w:rPr>
        <w:t xml:space="preserve"> </w:t>
      </w:r>
      <w:r w:rsidRPr="00ED3FEA">
        <w:rPr>
          <w:sz w:val="20"/>
          <w:szCs w:val="20"/>
        </w:rPr>
        <w:t>802.11 WG in a future IEEE 802.11 session (May 2023 Interim or July 2023 Plenary)</w:t>
      </w:r>
      <w:r>
        <w:rPr>
          <w:sz w:val="20"/>
          <w:szCs w:val="20"/>
        </w:rPr>
        <w:t>.</w:t>
      </w:r>
    </w:p>
    <w:p w14:paraId="39B52AE7" w14:textId="77777777" w:rsidR="00FD3CE9" w:rsidRPr="00ED3FEA" w:rsidRDefault="00FD3CE9" w:rsidP="000117FB">
      <w:pPr>
        <w:pStyle w:val="NormalArial85"/>
        <w:spacing w:before="240"/>
        <w:rPr>
          <w:sz w:val="20"/>
          <w:szCs w:val="20"/>
        </w:rPr>
      </w:pPr>
      <w:r w:rsidRPr="00ED3FEA">
        <w:rPr>
          <w:sz w:val="20"/>
          <w:szCs w:val="20"/>
        </w:rPr>
        <w:t>Yours sincerely,</w:t>
      </w:r>
      <w:r w:rsidRPr="00ED3FEA">
        <w:rPr>
          <w:sz w:val="20"/>
          <w:szCs w:val="20"/>
        </w:rPr>
        <w:br/>
        <w:t>The WBA E2E Wi-Fi QoS Chairs</w:t>
      </w:r>
    </w:p>
    <w:p w14:paraId="6B97418D" w14:textId="77777777" w:rsidR="00FD3CE9" w:rsidRPr="00ED3FEA" w:rsidRDefault="00FD3CE9" w:rsidP="00FB551A">
      <w:pPr>
        <w:pStyle w:val="NormalArial85"/>
        <w:spacing w:before="240"/>
        <w:jc w:val="both"/>
        <w:rPr>
          <w:b/>
          <w:bCs w:val="0"/>
          <w:sz w:val="20"/>
          <w:szCs w:val="20"/>
        </w:rPr>
      </w:pPr>
      <w:r w:rsidRPr="00ED3FEA">
        <w:rPr>
          <w:b/>
          <w:bCs w:val="0"/>
          <w:sz w:val="20"/>
          <w:szCs w:val="20"/>
        </w:rPr>
        <w:t>Upcoming WBA events:</w:t>
      </w:r>
    </w:p>
    <w:p w14:paraId="24BABD61" w14:textId="77777777" w:rsidR="00FD3CE9" w:rsidRPr="00ED3FEA" w:rsidRDefault="00FD3CE9" w:rsidP="00FD3CE9">
      <w:pPr>
        <w:pStyle w:val="NormalArial85"/>
        <w:numPr>
          <w:ilvl w:val="0"/>
          <w:numId w:val="6"/>
        </w:numPr>
        <w:spacing w:before="0" w:after="0"/>
        <w:ind w:left="714" w:hanging="357"/>
        <w:jc w:val="both"/>
        <w:rPr>
          <w:sz w:val="20"/>
          <w:szCs w:val="20"/>
        </w:rPr>
      </w:pPr>
      <w:r w:rsidRPr="00ED3FEA">
        <w:rPr>
          <w:sz w:val="20"/>
          <w:szCs w:val="20"/>
        </w:rPr>
        <w:t>Wireless Global Congress &amp; Working Sessions – 19</w:t>
      </w:r>
      <w:r w:rsidRPr="00ED3FEA">
        <w:rPr>
          <w:sz w:val="20"/>
          <w:szCs w:val="20"/>
          <w:vertAlign w:val="superscript"/>
        </w:rPr>
        <w:t>th</w:t>
      </w:r>
      <w:r w:rsidRPr="00ED3FEA">
        <w:rPr>
          <w:sz w:val="20"/>
          <w:szCs w:val="20"/>
        </w:rPr>
        <w:t xml:space="preserve"> to 22</w:t>
      </w:r>
      <w:r w:rsidRPr="00ED3FEA">
        <w:rPr>
          <w:sz w:val="20"/>
          <w:szCs w:val="20"/>
          <w:vertAlign w:val="superscript"/>
        </w:rPr>
        <w:t>nd</w:t>
      </w:r>
      <w:r w:rsidRPr="00ED3FEA">
        <w:rPr>
          <w:sz w:val="20"/>
          <w:szCs w:val="20"/>
        </w:rPr>
        <w:t xml:space="preserve"> June 2023</w:t>
      </w:r>
    </w:p>
    <w:p w14:paraId="2AFFEF28" w14:textId="77777777" w:rsidR="00FD3CE9" w:rsidRPr="00ED3FEA" w:rsidRDefault="00FD3CE9" w:rsidP="00FD3CE9">
      <w:pPr>
        <w:pStyle w:val="NormalArial85"/>
        <w:numPr>
          <w:ilvl w:val="0"/>
          <w:numId w:val="6"/>
        </w:numPr>
        <w:spacing w:before="0" w:after="0"/>
        <w:ind w:left="714" w:hanging="357"/>
        <w:jc w:val="both"/>
        <w:rPr>
          <w:sz w:val="20"/>
          <w:szCs w:val="20"/>
        </w:rPr>
      </w:pPr>
      <w:r w:rsidRPr="00ED3FEA">
        <w:rPr>
          <w:sz w:val="20"/>
          <w:szCs w:val="20"/>
        </w:rPr>
        <w:t xml:space="preserve">For more information, consult </w:t>
      </w:r>
      <w:hyperlink r:id="rId14" w:history="1">
        <w:r w:rsidRPr="00ED3FEA">
          <w:rPr>
            <w:rStyle w:val="Hyperlink"/>
            <w:sz w:val="20"/>
            <w:szCs w:val="20"/>
          </w:rPr>
          <w:t>https://www.wirelessglobalcongress.com/</w:t>
        </w:r>
      </w:hyperlink>
      <w:r w:rsidRPr="00ED3FEA">
        <w:rPr>
          <w:sz w:val="20"/>
          <w:szCs w:val="20"/>
        </w:rPr>
        <w:t xml:space="preserve"> </w:t>
      </w:r>
    </w:p>
    <w:p w14:paraId="237E8151" w14:textId="77777777" w:rsidR="0046340F" w:rsidRDefault="0046340F">
      <w:pPr>
        <w:rPr>
          <w:b/>
          <w:sz w:val="24"/>
        </w:rPr>
      </w:pPr>
    </w:p>
    <w:p w14:paraId="2A605EDA" w14:textId="0D3D31BA" w:rsidR="00CA09B2" w:rsidRPr="00A8341F" w:rsidRDefault="0046340F">
      <w:r>
        <w:rPr>
          <w:b/>
          <w:sz w:val="24"/>
        </w:rPr>
        <w:br w:type="page"/>
      </w:r>
      <w:r w:rsidR="00CA09B2">
        <w:rPr>
          <w:b/>
          <w:sz w:val="24"/>
        </w:rPr>
        <w:lastRenderedPageBreak/>
        <w:t>References:</w:t>
      </w:r>
    </w:p>
    <w:p w14:paraId="4E239F1F" w14:textId="77777777" w:rsidR="00CA09B2" w:rsidRDefault="00CA09B2"/>
    <w:sectPr w:rsidR="00CA09B2">
      <w:headerReference w:type="default" r:id="rId15"/>
      <w:footerReference w:type="default" r:id="rId1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FD99FF" w14:textId="77777777" w:rsidR="00503A8F" w:rsidRDefault="00503A8F">
      <w:r>
        <w:separator/>
      </w:r>
    </w:p>
  </w:endnote>
  <w:endnote w:type="continuationSeparator" w:id="0">
    <w:p w14:paraId="79027CDA" w14:textId="77777777" w:rsidR="00503A8F" w:rsidRDefault="00503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59577" w14:textId="77777777" w:rsidR="0029020B" w:rsidRDefault="00000000">
    <w:pPr>
      <w:pStyle w:val="Footer"/>
      <w:tabs>
        <w:tab w:val="clear" w:pos="6480"/>
        <w:tab w:val="center" w:pos="4680"/>
        <w:tab w:val="right" w:pos="9360"/>
      </w:tabs>
    </w:pPr>
    <w:fldSimple w:instr=" SUBJECT  \* MERGEFORMAT ">
      <w:r w:rsidR="00D64217">
        <w:t>Liaison</w:t>
      </w:r>
    </w:fldSimple>
    <w:r w:rsidR="0029020B">
      <w:tab/>
      <w:t xml:space="preserve">page </w:t>
    </w:r>
    <w:r w:rsidR="0029020B">
      <w:fldChar w:fldCharType="begin"/>
    </w:r>
    <w:r w:rsidR="0029020B">
      <w:instrText xml:space="preserve">page </w:instrText>
    </w:r>
    <w:r w:rsidR="0029020B">
      <w:fldChar w:fldCharType="separate"/>
    </w:r>
    <w:r w:rsidR="0046340F">
      <w:rPr>
        <w:noProof/>
      </w:rPr>
      <w:t>4</w:t>
    </w:r>
    <w:r w:rsidR="0029020B">
      <w:fldChar w:fldCharType="end"/>
    </w:r>
    <w:r w:rsidR="0029020B">
      <w:tab/>
    </w:r>
    <w:fldSimple w:instr=" COMMENTS  \* MERGEFORMAT ">
      <w:r w:rsidR="00D64217">
        <w:t>Dorothy Stanley, HP Enterprise</w:t>
      </w:r>
    </w:fldSimple>
  </w:p>
  <w:p w14:paraId="20E3D265" w14:textId="77777777" w:rsidR="0029020B" w:rsidRDefault="0029020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8E81" w14:textId="77777777" w:rsidR="00503A8F" w:rsidRDefault="00503A8F">
      <w:r>
        <w:separator/>
      </w:r>
    </w:p>
  </w:footnote>
  <w:footnote w:type="continuationSeparator" w:id="0">
    <w:p w14:paraId="39C3A4E2" w14:textId="77777777" w:rsidR="00503A8F" w:rsidRDefault="00503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E30B47" w14:textId="1FCC4BD9" w:rsidR="0029020B" w:rsidRDefault="00000000">
    <w:pPr>
      <w:pStyle w:val="Header"/>
      <w:tabs>
        <w:tab w:val="clear" w:pos="6480"/>
        <w:tab w:val="center" w:pos="4680"/>
        <w:tab w:val="right" w:pos="9360"/>
      </w:tabs>
    </w:pPr>
    <w:fldSimple w:instr=" KEYWORDS  \* MERGEFORMAT ">
      <w:r w:rsidR="00FD3CE9">
        <w:t>May 2023</w:t>
      </w:r>
    </w:fldSimple>
    <w:r w:rsidR="0029020B">
      <w:tab/>
    </w:r>
    <w:r w:rsidR="0029020B">
      <w:tab/>
    </w:r>
    <w:fldSimple w:instr=" TITLE  \* MERGEFORMAT ">
      <w:r w:rsidR="00F4670D">
        <w:t xml:space="preserve">doc.: IEEE </w:t>
      </w:r>
      <w:r w:rsidR="008F0505">
        <w:t>802.11-2</w:t>
      </w:r>
      <w:r w:rsidR="00FD3CE9">
        <w:t>3</w:t>
      </w:r>
      <w:r w:rsidR="008F0505">
        <w:t>/</w:t>
      </w:r>
      <w:r w:rsidR="00FD3CE9">
        <w:t>0838</w:t>
      </w:r>
      <w:r w:rsidR="00D64217">
        <w:t>r</w:t>
      </w:r>
      <w:r w:rsidR="00A8341F">
        <w:t>0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87402"/>
    <w:multiLevelType w:val="hybridMultilevel"/>
    <w:tmpl w:val="10B66A74"/>
    <w:lvl w:ilvl="0" w:tplc="C7B294FC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5E6B21"/>
    <w:multiLevelType w:val="hybridMultilevel"/>
    <w:tmpl w:val="3E18998A"/>
    <w:lvl w:ilvl="0" w:tplc="BDE6B3BC">
      <w:start w:val="1"/>
      <w:numFmt w:val="decimal"/>
      <w:lvlText w:val="%1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294201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64E55F6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16ABA5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89430E6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2700ED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C6944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58CD912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4CA82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AD02E26"/>
    <w:multiLevelType w:val="hybridMultilevel"/>
    <w:tmpl w:val="26168D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9E4B6C"/>
    <w:multiLevelType w:val="hybridMultilevel"/>
    <w:tmpl w:val="4126AD6C"/>
    <w:lvl w:ilvl="0" w:tplc="7372580C">
      <w:start w:val="2"/>
      <w:numFmt w:val="decimal"/>
      <w:lvlText w:val="%1."/>
      <w:lvlJc w:val="left"/>
      <w:pPr>
        <w:ind w:left="2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C3E9B3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340007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9C07EF2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E3AD922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ED2D3A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398D6D0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AE4F414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BD6F4DA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BA40DAB"/>
    <w:multiLevelType w:val="hybridMultilevel"/>
    <w:tmpl w:val="9FDC305C"/>
    <w:lvl w:ilvl="0" w:tplc="FFCE460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6271C6"/>
    <w:multiLevelType w:val="hybridMultilevel"/>
    <w:tmpl w:val="113A5E22"/>
    <w:lvl w:ilvl="0" w:tplc="5FACE66E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FBF1D05"/>
    <w:multiLevelType w:val="hybridMultilevel"/>
    <w:tmpl w:val="FB709B0C"/>
    <w:lvl w:ilvl="0" w:tplc="9F8E889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478C214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9C8043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81E47FE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D412D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2A32C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4CB8C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AC4BF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72CE5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874033403">
    <w:abstractNumId w:val="5"/>
  </w:num>
  <w:num w:numId="2" w16cid:durableId="473301693">
    <w:abstractNumId w:val="1"/>
  </w:num>
  <w:num w:numId="3" w16cid:durableId="1462721552">
    <w:abstractNumId w:val="3"/>
  </w:num>
  <w:num w:numId="4" w16cid:durableId="1303388092">
    <w:abstractNumId w:val="6"/>
  </w:num>
  <w:num w:numId="5" w16cid:durableId="1540822205">
    <w:abstractNumId w:val="0"/>
  </w:num>
  <w:num w:numId="6" w16cid:durableId="2092501700">
    <w:abstractNumId w:val="4"/>
  </w:num>
  <w:num w:numId="7" w16cid:durableId="6180315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intFractionalCharacterWidth/>
  <w:mirrorMargins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4217"/>
    <w:rsid w:val="001D723B"/>
    <w:rsid w:val="00222E1C"/>
    <w:rsid w:val="00271D3E"/>
    <w:rsid w:val="00285A7C"/>
    <w:rsid w:val="0029020B"/>
    <w:rsid w:val="002D44BE"/>
    <w:rsid w:val="002D4732"/>
    <w:rsid w:val="00330946"/>
    <w:rsid w:val="003618B3"/>
    <w:rsid w:val="003A6D44"/>
    <w:rsid w:val="004315D0"/>
    <w:rsid w:val="00431756"/>
    <w:rsid w:val="00442037"/>
    <w:rsid w:val="0046340F"/>
    <w:rsid w:val="004B064B"/>
    <w:rsid w:val="00503A8F"/>
    <w:rsid w:val="00595470"/>
    <w:rsid w:val="005E6C4D"/>
    <w:rsid w:val="005E7392"/>
    <w:rsid w:val="005F4935"/>
    <w:rsid w:val="0062440B"/>
    <w:rsid w:val="0062559D"/>
    <w:rsid w:val="00681ED2"/>
    <w:rsid w:val="006C0727"/>
    <w:rsid w:val="006E145F"/>
    <w:rsid w:val="00705C41"/>
    <w:rsid w:val="00770572"/>
    <w:rsid w:val="00773773"/>
    <w:rsid w:val="007866DB"/>
    <w:rsid w:val="00816A23"/>
    <w:rsid w:val="008E747A"/>
    <w:rsid w:val="008F0505"/>
    <w:rsid w:val="009F2FBC"/>
    <w:rsid w:val="00A524F0"/>
    <w:rsid w:val="00A8341F"/>
    <w:rsid w:val="00AA427C"/>
    <w:rsid w:val="00AD0DF5"/>
    <w:rsid w:val="00BE68C2"/>
    <w:rsid w:val="00C375DB"/>
    <w:rsid w:val="00C37F70"/>
    <w:rsid w:val="00CA09B2"/>
    <w:rsid w:val="00D04D22"/>
    <w:rsid w:val="00D64217"/>
    <w:rsid w:val="00D81463"/>
    <w:rsid w:val="00D87276"/>
    <w:rsid w:val="00DC5324"/>
    <w:rsid w:val="00DC5A7B"/>
    <w:rsid w:val="00E042CC"/>
    <w:rsid w:val="00E70B99"/>
    <w:rsid w:val="00EE220C"/>
    <w:rsid w:val="00F4670D"/>
    <w:rsid w:val="00F57395"/>
    <w:rsid w:val="00FA5E43"/>
    <w:rsid w:val="00FD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E947475"/>
  <w15:chartTrackingRefBased/>
  <w15:docId w15:val="{E9634EFB-21A4-4A81-AD66-21E423BBD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uiPriority w:val="99"/>
    <w:rPr>
      <w:color w:val="0000FF"/>
      <w:u w:val="single"/>
    </w:rPr>
  </w:style>
  <w:style w:type="table" w:customStyle="1" w:styleId="TableGrid">
    <w:name w:val="TableGrid"/>
    <w:rsid w:val="00A8341F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ocnumberChar">
    <w:name w:val="Docnumber Char"/>
    <w:link w:val="Docnumber"/>
    <w:qFormat/>
    <w:rsid w:val="008F0505"/>
    <w:rPr>
      <w:rFonts w:eastAsia="SimSun"/>
      <w:b/>
      <w:sz w:val="40"/>
      <w:lang w:eastAsia="en-US"/>
    </w:rPr>
  </w:style>
  <w:style w:type="paragraph" w:customStyle="1" w:styleId="Docnumber">
    <w:name w:val="Docnumber"/>
    <w:basedOn w:val="Normal"/>
    <w:link w:val="DocnumberChar"/>
    <w:qFormat/>
    <w:rsid w:val="008F0505"/>
    <w:pPr>
      <w:tabs>
        <w:tab w:val="left" w:pos="794"/>
        <w:tab w:val="left" w:pos="1191"/>
        <w:tab w:val="left" w:pos="1588"/>
        <w:tab w:val="left" w:pos="1985"/>
      </w:tabs>
      <w:spacing w:before="120"/>
      <w:jc w:val="right"/>
      <w:textAlignment w:val="baseline"/>
    </w:pPr>
    <w:rPr>
      <w:rFonts w:eastAsia="SimSun"/>
      <w:b/>
      <w:sz w:val="40"/>
    </w:rPr>
  </w:style>
  <w:style w:type="paragraph" w:customStyle="1" w:styleId="LSDeadline">
    <w:name w:val="LSDeadline"/>
    <w:basedOn w:val="LSForAction"/>
    <w:next w:val="Normal"/>
    <w:qFormat/>
    <w:rsid w:val="008F0505"/>
    <w:rPr>
      <w:bCs w:val="0"/>
    </w:rPr>
  </w:style>
  <w:style w:type="paragraph" w:customStyle="1" w:styleId="LSForAction">
    <w:name w:val="LSForAction"/>
    <w:basedOn w:val="Normal"/>
    <w:qFormat/>
    <w:rsid w:val="008F0505"/>
    <w:pPr>
      <w:tabs>
        <w:tab w:val="left" w:pos="794"/>
        <w:tab w:val="left" w:pos="1191"/>
        <w:tab w:val="left" w:pos="1588"/>
        <w:tab w:val="left" w:pos="1985"/>
      </w:tabs>
      <w:spacing w:before="120"/>
      <w:textAlignment w:val="baseline"/>
    </w:pPr>
    <w:rPr>
      <w:bCs/>
      <w:sz w:val="24"/>
    </w:rPr>
  </w:style>
  <w:style w:type="paragraph" w:customStyle="1" w:styleId="LSForInfo">
    <w:name w:val="LSForInfo"/>
    <w:basedOn w:val="LSForAction"/>
    <w:next w:val="Normal"/>
    <w:qFormat/>
    <w:rsid w:val="008F0505"/>
  </w:style>
  <w:style w:type="paragraph" w:customStyle="1" w:styleId="LSForComment">
    <w:name w:val="LSForComment"/>
    <w:basedOn w:val="LSForAction"/>
    <w:next w:val="Normal"/>
    <w:qFormat/>
    <w:rsid w:val="008F0505"/>
  </w:style>
  <w:style w:type="paragraph" w:styleId="ListParagraph">
    <w:name w:val="List Paragraph"/>
    <w:basedOn w:val="Normal"/>
    <w:uiPriority w:val="34"/>
    <w:qFormat/>
    <w:rsid w:val="008F0505"/>
    <w:pPr>
      <w:spacing w:before="120"/>
      <w:ind w:left="720"/>
      <w:contextualSpacing/>
    </w:pPr>
    <w:rPr>
      <w:rFonts w:eastAsiaTheme="minorEastAsia"/>
      <w:sz w:val="24"/>
      <w:szCs w:val="24"/>
      <w:lang w:eastAsia="ja-JP"/>
    </w:rPr>
  </w:style>
  <w:style w:type="character" w:styleId="FollowedHyperlink">
    <w:name w:val="FollowedHyperlink"/>
    <w:basedOn w:val="DefaultParagraphFont"/>
    <w:rsid w:val="008F0505"/>
    <w:rPr>
      <w:color w:val="954F72" w:themeColor="followedHyperlink"/>
      <w:u w:val="single"/>
    </w:rPr>
  </w:style>
  <w:style w:type="paragraph" w:customStyle="1" w:styleId="NormalArial85">
    <w:name w:val="Normal Arial 8.5"/>
    <w:basedOn w:val="Normal"/>
    <w:rsid w:val="00FD3CE9"/>
    <w:pPr>
      <w:spacing w:before="60" w:after="60"/>
    </w:pPr>
    <w:rPr>
      <w:rFonts w:ascii="Arial" w:hAnsi="Arial" w:cs="Arial"/>
      <w:bCs/>
      <w:sz w:val="17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dstanley@ieee.org" TargetMode="External"/><Relationship Id="rId12" Type="http://schemas.openxmlformats.org/officeDocument/2006/relationships/oleObject" Target="embeddings/Microsoft_Word_97_-_2003_Document1.doc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oleObject" Target="embeddings/Microsoft_Word_97_-_2003_Document.doc"/><Relationship Id="rId14" Type="http://schemas.openxmlformats.org/officeDocument/2006/relationships/hyperlink" Target="https://www.wirelessglobalcongress.com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nledo\AppData\Local\Temp\802-11-Submission-Portrait-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802-11-Submission-Portrait-2.dot</Template>
  <TotalTime>18</TotalTime>
  <Pages>3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802.11-23/0838r0</vt:lpstr>
    </vt:vector>
  </TitlesOfParts>
  <Company>HP Enterprise</Company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802.11-23/0838r0</dc:title>
  <dc:subject>Liaison</dc:subject>
  <dc:creator>Dorothy Stanley</dc:creator>
  <cp:keywords>May 2023</cp:keywords>
  <dc:description>Dorothy Stanley, HP Enterprise</dc:description>
  <cp:lastModifiedBy>Stanley, Dorothy</cp:lastModifiedBy>
  <cp:revision>5</cp:revision>
  <cp:lastPrinted>2021-04-22T15:28:00Z</cp:lastPrinted>
  <dcterms:created xsi:type="dcterms:W3CDTF">2023-05-13T20:24:00Z</dcterms:created>
  <dcterms:modified xsi:type="dcterms:W3CDTF">2023-05-15T00:29:00Z</dcterms:modified>
</cp:coreProperties>
</file>