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1F855B3"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9963BA">
              <w:rPr>
                <w:b w:val="0"/>
                <w:sz w:val="20"/>
              </w:rPr>
              <w:t>7</w:t>
            </w:r>
            <w:r w:rsidR="009F6F13">
              <w:rPr>
                <w:b w:val="0"/>
                <w:sz w:val="20"/>
              </w:rPr>
              <w:t>-</w:t>
            </w:r>
            <w:r w:rsidR="00731C0E">
              <w:rPr>
                <w:b w:val="0"/>
                <w:sz w:val="20"/>
              </w:rPr>
              <w:t>1</w:t>
            </w:r>
            <w:r w:rsidR="003010EF">
              <w:rPr>
                <w:b w:val="0"/>
                <w:sz w:val="20"/>
              </w:rPr>
              <w:t>4</w:t>
            </w:r>
            <w:bookmarkStart w:id="0" w:name="_GoBack"/>
            <w:bookmarkEnd w:id="0"/>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33738" w:rsidRDefault="00533738">
                            <w:pPr>
                              <w:pStyle w:val="T1"/>
                              <w:spacing w:after="120"/>
                            </w:pPr>
                            <w:r>
                              <w:t>Abstract</w:t>
                            </w:r>
                          </w:p>
                          <w:p w14:paraId="1C3BCE3F" w14:textId="77777777" w:rsidR="00533738" w:rsidRDefault="00533738" w:rsidP="00083FE0">
                            <w:pPr>
                              <w:jc w:val="both"/>
                            </w:pPr>
                          </w:p>
                          <w:p w14:paraId="4C4DB0CB" w14:textId="57526B1A" w:rsidR="00533738" w:rsidRPr="007710CD" w:rsidRDefault="0053373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533738" w:rsidRPr="007710CD" w:rsidRDefault="00533738" w:rsidP="00083FE0">
                            <w:pPr>
                              <w:jc w:val="both"/>
                              <w:rPr>
                                <w:sz w:val="20"/>
                              </w:rPr>
                            </w:pPr>
                          </w:p>
                          <w:p w14:paraId="3C7C8D20" w14:textId="76D5A191" w:rsidR="00533738" w:rsidRPr="007710CD" w:rsidRDefault="0053373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533738" w:rsidRPr="007710CD" w:rsidRDefault="00533738" w:rsidP="006832AA">
                            <w:pPr>
                              <w:jc w:val="both"/>
                              <w:rPr>
                                <w:sz w:val="20"/>
                              </w:rPr>
                            </w:pPr>
                          </w:p>
                          <w:p w14:paraId="366971AF" w14:textId="77777777" w:rsidR="00533738" w:rsidRPr="007710CD" w:rsidRDefault="00533738" w:rsidP="006832AA">
                            <w:pPr>
                              <w:jc w:val="both"/>
                              <w:rPr>
                                <w:sz w:val="20"/>
                              </w:rPr>
                            </w:pPr>
                          </w:p>
                          <w:p w14:paraId="4E9EE86F" w14:textId="3B88A5F5" w:rsidR="00533738" w:rsidRPr="007710CD" w:rsidRDefault="0053373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33738" w:rsidRDefault="0053373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33738" w:rsidRDefault="0053373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33738" w:rsidRDefault="0053373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33738" w:rsidRDefault="0053373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33738" w:rsidRDefault="00533738" w:rsidP="00D96EB7">
                            <w:pPr>
                              <w:jc w:val="both"/>
                              <w:rPr>
                                <w:sz w:val="20"/>
                              </w:rPr>
                            </w:pPr>
                            <w:r>
                              <w:rPr>
                                <w:sz w:val="20"/>
                              </w:rPr>
                              <w:t>R5 – Moved agreed resolutions from July 11 telecon to the Completed section.</w:t>
                            </w:r>
                          </w:p>
                          <w:p w14:paraId="0A1E27A2" w14:textId="6725D0E2" w:rsidR="00533738" w:rsidRPr="00531427" w:rsidRDefault="00533738" w:rsidP="00D96EB7">
                            <w:pPr>
                              <w:jc w:val="both"/>
                              <w:rPr>
                                <w:sz w:val="20"/>
                              </w:rPr>
                            </w:pPr>
                            <w:r>
                              <w:rPr>
                                <w:sz w:val="20"/>
                              </w:rPr>
                              <w:t xml:space="preserve">R6 </w:t>
                            </w:r>
                            <w:r w:rsidR="003010EF">
                              <w:rPr>
                                <w:sz w:val="20"/>
                              </w:rPr>
                              <w:t>–</w:t>
                            </w:r>
                            <w:r>
                              <w:rPr>
                                <w:sz w:val="20"/>
                              </w:rPr>
                              <w:t xml:space="preserve"> </w:t>
                            </w:r>
                            <w:r w:rsidR="003010EF">
                              <w:rPr>
                                <w:sz w:val="20"/>
                              </w:rPr>
                              <w:t>Proposed resolutions ready for review, for CIDs: 2692, 2480, 2009, 2188, 2250, 2252, 2275, 2618, 2230, 2235, 2239, 2472, 2242.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33738" w:rsidRDefault="00533738">
                      <w:pPr>
                        <w:pStyle w:val="T1"/>
                        <w:spacing w:after="120"/>
                      </w:pPr>
                      <w:r>
                        <w:t>Abstract</w:t>
                      </w:r>
                    </w:p>
                    <w:p w14:paraId="1C3BCE3F" w14:textId="77777777" w:rsidR="00533738" w:rsidRDefault="00533738" w:rsidP="00083FE0">
                      <w:pPr>
                        <w:jc w:val="both"/>
                      </w:pPr>
                    </w:p>
                    <w:p w14:paraId="4C4DB0CB" w14:textId="57526B1A" w:rsidR="00533738" w:rsidRPr="007710CD" w:rsidRDefault="0053373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533738" w:rsidRPr="007710CD" w:rsidRDefault="00533738" w:rsidP="00083FE0">
                      <w:pPr>
                        <w:jc w:val="both"/>
                        <w:rPr>
                          <w:sz w:val="20"/>
                        </w:rPr>
                      </w:pPr>
                    </w:p>
                    <w:p w14:paraId="3C7C8D20" w14:textId="76D5A191" w:rsidR="00533738" w:rsidRPr="007710CD" w:rsidRDefault="0053373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533738" w:rsidRPr="007710CD" w:rsidRDefault="00533738" w:rsidP="006832AA">
                      <w:pPr>
                        <w:jc w:val="both"/>
                        <w:rPr>
                          <w:sz w:val="20"/>
                        </w:rPr>
                      </w:pPr>
                    </w:p>
                    <w:p w14:paraId="366971AF" w14:textId="77777777" w:rsidR="00533738" w:rsidRPr="007710CD" w:rsidRDefault="00533738" w:rsidP="006832AA">
                      <w:pPr>
                        <w:jc w:val="both"/>
                        <w:rPr>
                          <w:sz w:val="20"/>
                        </w:rPr>
                      </w:pPr>
                    </w:p>
                    <w:p w14:paraId="4E9EE86F" w14:textId="3B88A5F5" w:rsidR="00533738" w:rsidRPr="007710CD" w:rsidRDefault="0053373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33738" w:rsidRDefault="0053373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33738" w:rsidRDefault="0053373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33738" w:rsidRDefault="0053373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33738" w:rsidRDefault="0053373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33738" w:rsidRDefault="00533738" w:rsidP="00D96EB7">
                      <w:pPr>
                        <w:jc w:val="both"/>
                        <w:rPr>
                          <w:sz w:val="20"/>
                        </w:rPr>
                      </w:pPr>
                      <w:r>
                        <w:rPr>
                          <w:sz w:val="20"/>
                        </w:rPr>
                        <w:t>R5 – Moved agreed resolutions from July 11 telecon to the Completed section.</w:t>
                      </w:r>
                    </w:p>
                    <w:p w14:paraId="0A1E27A2" w14:textId="6725D0E2" w:rsidR="00533738" w:rsidRPr="00531427" w:rsidRDefault="00533738" w:rsidP="00D96EB7">
                      <w:pPr>
                        <w:jc w:val="both"/>
                        <w:rPr>
                          <w:sz w:val="20"/>
                        </w:rPr>
                      </w:pPr>
                      <w:r>
                        <w:rPr>
                          <w:sz w:val="20"/>
                        </w:rPr>
                        <w:t xml:space="preserve">R6 </w:t>
                      </w:r>
                      <w:r w:rsidR="003010EF">
                        <w:rPr>
                          <w:sz w:val="20"/>
                        </w:rPr>
                        <w:t>–</w:t>
                      </w:r>
                      <w:r>
                        <w:rPr>
                          <w:sz w:val="20"/>
                        </w:rPr>
                        <w:t xml:space="preserve"> </w:t>
                      </w:r>
                      <w:r w:rsidR="003010EF">
                        <w:rPr>
                          <w:sz w:val="20"/>
                        </w:rPr>
                        <w:t>Proposed resolutions ready for review, for CIDs: 2692, 2480, 2009, 2188, 2250, 2252, 2275, 2618, 2230, 2235, 2239, 2472, 2242.</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2B44ECA5" w14:textId="519328AD" w:rsidR="004C2D16" w:rsidRDefault="004C2D16"/>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D16" w:rsidRPr="007837C2" w14:paraId="1D92CA9B" w14:textId="77777777" w:rsidTr="000435C1">
        <w:trPr>
          <w:trHeight w:val="524"/>
        </w:trPr>
        <w:tc>
          <w:tcPr>
            <w:tcW w:w="738" w:type="dxa"/>
            <w:hideMark/>
          </w:tcPr>
          <w:p w14:paraId="0E373350"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6B82E78"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2DBAA75"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026FD89"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D918A2"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D16" w:rsidRPr="00DC0730" w14:paraId="740192C5" w14:textId="77777777" w:rsidTr="000435C1">
        <w:trPr>
          <w:trHeight w:val="765"/>
        </w:trPr>
        <w:tc>
          <w:tcPr>
            <w:tcW w:w="738" w:type="dxa"/>
            <w:hideMark/>
          </w:tcPr>
          <w:p w14:paraId="0D88370B" w14:textId="77777777" w:rsidR="004C2D16" w:rsidRPr="00DC0730" w:rsidRDefault="004C2D16" w:rsidP="000435C1">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3DB450E0" w14:textId="6235F685" w:rsidR="004C2D16" w:rsidRPr="00DC0730" w:rsidRDefault="004C2D16" w:rsidP="000435C1">
            <w:pPr>
              <w:jc w:val="right"/>
              <w:rPr>
                <w:rFonts w:ascii="Arial" w:eastAsia="Times New Roman" w:hAnsi="Arial" w:cs="Arial"/>
                <w:sz w:val="20"/>
                <w:lang w:val="en-US"/>
              </w:rPr>
            </w:pPr>
            <w:r w:rsidRPr="00DC0730">
              <w:rPr>
                <w:rFonts w:ascii="Arial" w:eastAsia="Times New Roman" w:hAnsi="Arial" w:cs="Arial"/>
                <w:sz w:val="20"/>
                <w:lang w:val="en-US"/>
              </w:rPr>
              <w:t>2127.</w:t>
            </w:r>
            <w:r w:rsidR="00A25BFB">
              <w:rPr>
                <w:rFonts w:ascii="Arial" w:eastAsia="Times New Roman" w:hAnsi="Arial" w:cs="Arial"/>
                <w:sz w:val="20"/>
                <w:lang w:val="en-US"/>
              </w:rPr>
              <w:t>32</w:t>
            </w:r>
          </w:p>
        </w:tc>
        <w:tc>
          <w:tcPr>
            <w:tcW w:w="1080" w:type="dxa"/>
            <w:hideMark/>
          </w:tcPr>
          <w:p w14:paraId="498F7DD6"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0DB5A21"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1A1D603C"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360689D6" w14:textId="7B687983" w:rsidR="001C36D5" w:rsidRDefault="001C36D5"/>
    <w:p w14:paraId="720A90CC" w14:textId="1989D646" w:rsidR="004C2D16" w:rsidRDefault="004C2D16">
      <w:r>
        <w:rPr>
          <w:u w:val="single"/>
        </w:rPr>
        <w:t>Discussion:</w:t>
      </w:r>
    </w:p>
    <w:p w14:paraId="57EE030F" w14:textId="5D38CF9E" w:rsidR="004C2D16" w:rsidRDefault="004C2D16"/>
    <w:p w14:paraId="6781C673" w14:textId="259641E6" w:rsidR="004C2D16" w:rsidRDefault="002D3669">
      <w:r>
        <w:rPr>
          <w:noProof/>
        </w:rPr>
        <w:drawing>
          <wp:inline distT="0" distB="0" distL="0" distR="0" wp14:anchorId="3363662F" wp14:editId="4356B717">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873BF2" w14:textId="106ADE23" w:rsidR="004C2D16" w:rsidRDefault="004C2D16"/>
    <w:p w14:paraId="6ED8A66D" w14:textId="70BACB04" w:rsidR="002D3669" w:rsidRDefault="002D3669">
      <w:r>
        <w:t>Dissecting these bullets, we see that (c) and (d) state:</w:t>
      </w:r>
    </w:p>
    <w:p w14:paraId="490B4B3E" w14:textId="7C99D932" w:rsidR="002004D1" w:rsidRDefault="008815DF" w:rsidP="002004D1">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7E2199B4" w14:textId="33C0F78E" w:rsidR="008815DF" w:rsidRDefault="008815DF" w:rsidP="002004D1">
      <w:pPr>
        <w:pStyle w:val="ListParagraph"/>
        <w:numPr>
          <w:ilvl w:val="0"/>
          <w:numId w:val="37"/>
        </w:numPr>
      </w:pPr>
      <w:r>
        <w:t>Send a probe request to the broadcast address, with SSID and BSSID from MLME-SCAN parameters.</w:t>
      </w:r>
    </w:p>
    <w:p w14:paraId="0CE5DB74" w14:textId="659DC330" w:rsidR="008815DF" w:rsidRDefault="008815DF" w:rsidP="002004D1">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1C1D9B3" w14:textId="74C984EF" w:rsidR="002D3669" w:rsidRDefault="002D3669"/>
    <w:p w14:paraId="71FDCE04" w14:textId="24575A76" w:rsidR="002D3669" w:rsidRDefault="002D3669">
      <w:r>
        <w:t>And, (e) states:</w:t>
      </w:r>
    </w:p>
    <w:p w14:paraId="463630D1" w14:textId="70560065" w:rsidR="002D3669" w:rsidRDefault="008815DF" w:rsidP="008815DF">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2E5A1B7A" w14:textId="352E461B" w:rsidR="008815DF" w:rsidRDefault="008815DF" w:rsidP="008815DF">
      <w:pPr>
        <w:pStyle w:val="ListParagraph"/>
        <w:numPr>
          <w:ilvl w:val="0"/>
          <w:numId w:val="37"/>
        </w:numPr>
      </w:pPr>
      <w:r>
        <w:t>Each of the above probes is preceded by a basic access procedure.</w:t>
      </w:r>
    </w:p>
    <w:p w14:paraId="4B445140" w14:textId="20172449" w:rsidR="008815DF" w:rsidRDefault="008815DF" w:rsidP="008815DF">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797CAC6B" w14:textId="77777777" w:rsidR="002D3669" w:rsidRDefault="002D3669"/>
    <w:p w14:paraId="29B506A6" w14:textId="717447C7" w:rsidR="004C2D16" w:rsidRDefault="008815DF">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14F27E54" w14:textId="35E518AF" w:rsidR="00DD136A" w:rsidRDefault="00DD136A"/>
    <w:p w14:paraId="30F0C5F2" w14:textId="400FD491" w:rsidR="00DD136A" w:rsidRDefault="00DD136A">
      <w:r>
        <w:t>Exception (1) appears to be an oversight in (d), as there is no indication elsewhere that a STA may send multiple probe requests without performing channel access between them</w:t>
      </w:r>
      <w:r w:rsidR="00B34815">
        <w:t xml:space="preserve"> (unless permitted by the basic channel access procedure, such as a continuation TXOP).</w:t>
      </w:r>
    </w:p>
    <w:p w14:paraId="50437918" w14:textId="47896143" w:rsidR="00B34815" w:rsidRDefault="00B34815"/>
    <w:p w14:paraId="7C65357B" w14:textId="63BFD5A6" w:rsidR="00B34815" w:rsidRDefault="00B34815">
      <w:r>
        <w:t>Exception (2) is partially addressed by the purpose of the SSID List stated in 4.3.19.15:</w:t>
      </w:r>
    </w:p>
    <w:p w14:paraId="517426C2" w14:textId="1D5D08F6" w:rsidR="00B34815" w:rsidRDefault="00B34815" w:rsidP="00B34815">
      <w:pPr>
        <w:ind w:left="720"/>
      </w:pPr>
      <w:r>
        <w:t>The SSID List element enables the non-AP STA to request information on a list of SSIDs. This is intended to reduce the number of Probe Request frames sent by the non-AP STA.</w:t>
      </w:r>
    </w:p>
    <w:p w14:paraId="51C9AB7E" w14:textId="738D4500" w:rsidR="008815DF" w:rsidRDefault="00B34815">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0DBB1A0C" w14:textId="77777777" w:rsidR="00B34815" w:rsidRDefault="00B34815"/>
    <w:p w14:paraId="416ECC1F" w14:textId="670BA6B5" w:rsidR="008815DF" w:rsidRDefault="008815DF">
      <w:r w:rsidRPr="008815DF">
        <w:rPr>
          <w:highlight w:val="yellow"/>
          <w:u w:val="single"/>
        </w:rPr>
        <w:t>Proposed Resolution:</w:t>
      </w:r>
    </w:p>
    <w:p w14:paraId="450749D7" w14:textId="43A8A003" w:rsidR="008815DF" w:rsidRDefault="008815DF"/>
    <w:p w14:paraId="1C9677C3" w14:textId="4C49D8D5" w:rsidR="00CD53F6" w:rsidRDefault="00CD53F6">
      <w:r>
        <w:t>Revised.</w:t>
      </w:r>
    </w:p>
    <w:p w14:paraId="04E6CE41" w14:textId="77777777" w:rsidR="00CD53F6" w:rsidRDefault="00CD53F6"/>
    <w:p w14:paraId="370F63F0" w14:textId="537D31A8" w:rsidR="008815DF" w:rsidRDefault="008815DF">
      <w:r>
        <w:t>Modify bullets (c) and (d) as shown:</w:t>
      </w:r>
    </w:p>
    <w:p w14:paraId="5531AAD1" w14:textId="3A560366" w:rsidR="00D32A24" w:rsidRPr="00D32A24" w:rsidRDefault="00D32A24" w:rsidP="00626228">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p>
    <w:p w14:paraId="28C36834" w14:textId="77777777" w:rsidR="00D32A24" w:rsidRPr="00D32A24" w:rsidRDefault="00D32A24" w:rsidP="00D32A24">
      <w:pPr>
        <w:ind w:left="720"/>
      </w:pPr>
    </w:p>
    <w:p w14:paraId="58923710" w14:textId="2F1FAD68" w:rsidR="00D32A24" w:rsidRPr="00933B2F" w:rsidRDefault="00D32A24" w:rsidP="00626228">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sidR="00B34815">
        <w:rPr>
          <w:u w:val="single"/>
        </w:rPr>
        <w:t xml:space="preserve">zero </w:t>
      </w:r>
      <w:r w:rsidRPr="00D32A24">
        <w:t>or more Probe Request frames, each with an SSID indicated in the SSID List and the BSSID from the MLME-</w:t>
      </w:r>
      <w:proofErr w:type="spellStart"/>
      <w:r w:rsidRPr="00D32A24">
        <w:t>SCAN.request</w:t>
      </w:r>
      <w:proofErr w:type="spellEnd"/>
      <w:r w:rsidRPr="00D32A24">
        <w:t xml:space="preserve"> primitive(11ai).</w:t>
      </w:r>
      <w:r w:rsidR="00933B2F">
        <w:t xml:space="preserve">  </w:t>
      </w:r>
      <w:r w:rsidR="00933B2F" w:rsidRPr="00933B2F">
        <w:rPr>
          <w:u w:val="single"/>
        </w:rPr>
        <w:t>The basic access procedure (10.3.4.2 (Basic access)) is performed prior to each probe request transmission</w:t>
      </w:r>
      <w:r w:rsidR="00B34815">
        <w:rPr>
          <w:u w:val="single"/>
        </w:rPr>
        <w:t>, as required</w:t>
      </w:r>
      <w:r w:rsidR="00933B2F" w:rsidRPr="00933B2F">
        <w:rPr>
          <w:u w:val="single"/>
        </w:rPr>
        <w:t>.</w:t>
      </w:r>
    </w:p>
    <w:p w14:paraId="2AA90995" w14:textId="31E167A8" w:rsidR="00D32A24" w:rsidRDefault="00D32A24" w:rsidP="00D32A24">
      <w:pPr>
        <w:ind w:left="720"/>
      </w:pPr>
    </w:p>
    <w:p w14:paraId="2F52594C" w14:textId="6B811F89" w:rsidR="00D32A24" w:rsidRDefault="00D32A24" w:rsidP="00D32A24">
      <w:r>
        <w:t>Delete bullet (e).</w:t>
      </w:r>
    </w:p>
    <w:p w14:paraId="53A3BC5C" w14:textId="4B7DFD59" w:rsidR="00D32A24" w:rsidRDefault="00D32A24" w:rsidP="00D32A24"/>
    <w:p w14:paraId="3B6D16B3" w14:textId="413BED10" w:rsidR="00D32A24" w:rsidRDefault="00D32A24" w:rsidP="00D32A24">
      <w:r>
        <w:t xml:space="preserve">Renumber references (2x) to “step </w:t>
      </w:r>
      <w:proofErr w:type="spellStart"/>
      <w:r>
        <w:t>i</w:t>
      </w:r>
      <w:proofErr w:type="spellEnd"/>
      <w:r>
        <w:t>)” to reference “step h)”.</w:t>
      </w:r>
    </w:p>
    <w:p w14:paraId="33025F19" w14:textId="77777777" w:rsidR="00D32A24" w:rsidRPr="00D32A24" w:rsidRDefault="00D32A24" w:rsidP="00D32A24"/>
    <w:p w14:paraId="0F8A5A5D" w14:textId="77777777" w:rsidR="00A23DBB" w:rsidRDefault="004C2D16">
      <w:r>
        <w:br w:type="page"/>
      </w:r>
    </w:p>
    <w:p w14:paraId="5A467B94" w14:textId="44581748" w:rsidR="00835559" w:rsidRDefault="00835559"/>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35559" w:rsidRPr="007837C2" w14:paraId="2402EA35" w14:textId="77777777" w:rsidTr="000435C1">
        <w:trPr>
          <w:trHeight w:val="524"/>
        </w:trPr>
        <w:tc>
          <w:tcPr>
            <w:tcW w:w="738" w:type="dxa"/>
            <w:hideMark/>
          </w:tcPr>
          <w:p w14:paraId="5CFFC943"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BD8E9C7"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B8D5A5A"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8CFE71D"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AE23B20"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35559" w:rsidRPr="00DC0730" w14:paraId="7CDC60C0" w14:textId="77777777" w:rsidTr="000435C1">
        <w:trPr>
          <w:trHeight w:val="765"/>
        </w:trPr>
        <w:tc>
          <w:tcPr>
            <w:tcW w:w="738" w:type="dxa"/>
            <w:hideMark/>
          </w:tcPr>
          <w:p w14:paraId="1EDFB3D8" w14:textId="77777777" w:rsidR="00835559" w:rsidRPr="00DC0730" w:rsidRDefault="00835559" w:rsidP="000435C1">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07032EFA" w14:textId="001234DF" w:rsidR="00835559" w:rsidRPr="00DC0730" w:rsidRDefault="00835559" w:rsidP="000435C1">
            <w:pPr>
              <w:jc w:val="right"/>
              <w:rPr>
                <w:rFonts w:ascii="Arial" w:eastAsia="Times New Roman" w:hAnsi="Arial" w:cs="Arial"/>
                <w:sz w:val="20"/>
                <w:lang w:val="en-US"/>
              </w:rPr>
            </w:pPr>
            <w:r w:rsidRPr="00DC0730">
              <w:rPr>
                <w:rFonts w:ascii="Arial" w:eastAsia="Times New Roman" w:hAnsi="Arial" w:cs="Arial"/>
                <w:sz w:val="20"/>
                <w:lang w:val="en-US"/>
              </w:rPr>
              <w:t>966.</w:t>
            </w:r>
            <w:r w:rsidR="00DA0621">
              <w:rPr>
                <w:rFonts w:ascii="Arial" w:eastAsia="Times New Roman" w:hAnsi="Arial" w:cs="Arial"/>
                <w:sz w:val="20"/>
                <w:lang w:val="en-US"/>
              </w:rPr>
              <w:t>32</w:t>
            </w:r>
          </w:p>
        </w:tc>
        <w:tc>
          <w:tcPr>
            <w:tcW w:w="1080" w:type="dxa"/>
            <w:hideMark/>
          </w:tcPr>
          <w:p w14:paraId="202DE791" w14:textId="77777777" w:rsidR="00835559" w:rsidRPr="00DC0730" w:rsidRDefault="00835559" w:rsidP="000435C1">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C1968BD" w14:textId="77777777" w:rsidR="00835559" w:rsidRPr="00DC0730" w:rsidRDefault="00835559" w:rsidP="000435C1">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D3E3F1" w14:textId="77777777" w:rsidR="00835559" w:rsidRPr="00DC0730" w:rsidRDefault="00835559" w:rsidP="000435C1">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409A27F1" w14:textId="2D789B8A" w:rsidR="00A23DBB" w:rsidRDefault="00A23DBB"/>
    <w:p w14:paraId="06F3C54B" w14:textId="6A8B52EA" w:rsidR="00835559" w:rsidRDefault="00835559">
      <w:r>
        <w:rPr>
          <w:u w:val="single"/>
        </w:rPr>
        <w:t>Discussion:</w:t>
      </w:r>
    </w:p>
    <w:p w14:paraId="7DF8BAFD" w14:textId="4A2A6FE6" w:rsidR="00835559" w:rsidRDefault="00835559"/>
    <w:p w14:paraId="5913AB49" w14:textId="41BAAF51" w:rsidR="00835559" w:rsidRDefault="003114A9">
      <w:r>
        <w:t>The referenced entries in Table 9-94, in Draft 2.2 are in context:</w:t>
      </w:r>
    </w:p>
    <w:p w14:paraId="514BCD09" w14:textId="7F453D6A" w:rsidR="003114A9" w:rsidRDefault="003114A9"/>
    <w:p w14:paraId="1E521441" w14:textId="6C780ABE" w:rsidR="003114A9" w:rsidRDefault="003114A9">
      <w:r>
        <w:rPr>
          <w:noProof/>
        </w:rPr>
        <w:drawing>
          <wp:inline distT="0" distB="0" distL="0" distR="0" wp14:anchorId="0BE401DA" wp14:editId="28D1099D">
            <wp:extent cx="6400800" cy="803275"/>
            <wp:effectExtent l="57150" t="57150" r="171450" b="1111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71B6CA" w14:textId="3E971D9B" w:rsidR="003114A9" w:rsidRDefault="003114A9">
      <w:r>
        <w:rPr>
          <w:noProof/>
        </w:rPr>
        <w:drawing>
          <wp:inline distT="0" distB="0" distL="0" distR="0" wp14:anchorId="5B2929EE" wp14:editId="504F0383">
            <wp:extent cx="6400800" cy="1378585"/>
            <wp:effectExtent l="57150" t="57150" r="171450" b="1073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57A64A" w14:textId="3041036C" w:rsidR="003114A9" w:rsidRDefault="003114A9">
      <w:r>
        <w:rPr>
          <w:noProof/>
        </w:rPr>
        <w:drawing>
          <wp:inline distT="0" distB="0" distL="0" distR="0" wp14:anchorId="0739BF3B" wp14:editId="36B9E070">
            <wp:extent cx="6400800" cy="838200"/>
            <wp:effectExtent l="57150" t="57150" r="171450" b="1143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2D1835" w14:textId="77777777" w:rsidR="003114A9" w:rsidRDefault="003114A9"/>
    <w:p w14:paraId="4A703BC5" w14:textId="67B4CFAA" w:rsidR="003114A9" w:rsidRDefault="003114A9">
      <w:r>
        <w:t>Entries for 218 and 219 were added with CID 2214.  Element numbers 77 and 227 are indeed missing.</w:t>
      </w:r>
    </w:p>
    <w:p w14:paraId="1E8F88FF" w14:textId="0387691F" w:rsidR="003114A9" w:rsidRDefault="003114A9"/>
    <w:p w14:paraId="7CD86C80" w14:textId="1F7296E3" w:rsidR="003114A9" w:rsidRPr="003114A9" w:rsidRDefault="003114A9">
      <w:pPr>
        <w:rPr>
          <w:u w:val="single"/>
        </w:rPr>
      </w:pPr>
      <w:r w:rsidRPr="003114A9">
        <w:rPr>
          <w:highlight w:val="yellow"/>
          <w:u w:val="single"/>
        </w:rPr>
        <w:t>Proposed Resolution:</w:t>
      </w:r>
    </w:p>
    <w:p w14:paraId="0A1345FB" w14:textId="2070548D" w:rsidR="003114A9" w:rsidRDefault="003114A9"/>
    <w:p w14:paraId="4E047D13" w14:textId="77777777" w:rsidR="00CD53F6" w:rsidRDefault="00CD53F6">
      <w:r>
        <w:t>Revised.</w:t>
      </w:r>
    </w:p>
    <w:p w14:paraId="1920B94F" w14:textId="77777777" w:rsidR="00CD53F6" w:rsidRDefault="00CD53F6"/>
    <w:p w14:paraId="106858B4" w14:textId="1D3F1BF8" w:rsidR="003114A9" w:rsidRDefault="003114A9">
      <w:r>
        <w:t>Add a row in the Element IDs table for entries 77 and 227, with “Element” column of “Reserved” and “Element ID extension”, “Extensible” and “Fragmentable” columns left blank.</w:t>
      </w:r>
    </w:p>
    <w:p w14:paraId="268CCEC4" w14:textId="02E4F2B9" w:rsidR="003114A9" w:rsidRDefault="003114A9"/>
    <w:p w14:paraId="24405B8E" w14:textId="67A540E9" w:rsidR="003114A9" w:rsidRPr="00835559" w:rsidRDefault="003114A9">
      <w:r>
        <w:t xml:space="preserve">Note to commenter, entries for 218 and 219 were added </w:t>
      </w:r>
      <w:proofErr w:type="gramStart"/>
      <w:r>
        <w:t>as a result of</w:t>
      </w:r>
      <w:proofErr w:type="gramEnd"/>
      <w:r>
        <w:t xml:space="preserve"> resolution for CID 2214, as shown above.</w:t>
      </w:r>
    </w:p>
    <w:p w14:paraId="1B6952A8" w14:textId="77777777" w:rsidR="00435CE4" w:rsidRDefault="0046578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35CE4" w:rsidRPr="007837C2" w14:paraId="7826DBA4" w14:textId="77777777" w:rsidTr="00BB6439">
        <w:trPr>
          <w:trHeight w:val="524"/>
        </w:trPr>
        <w:tc>
          <w:tcPr>
            <w:tcW w:w="738" w:type="dxa"/>
            <w:hideMark/>
          </w:tcPr>
          <w:p w14:paraId="3294ACAE" w14:textId="77777777" w:rsidR="00435CE4" w:rsidRPr="007837C2" w:rsidRDefault="00435CE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CB16B27" w14:textId="77777777" w:rsidR="00435CE4" w:rsidRPr="007837C2" w:rsidRDefault="00435CE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6865C7" w14:textId="77777777" w:rsidR="00435CE4" w:rsidRPr="007837C2" w:rsidRDefault="00435CE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9153604" w14:textId="77777777" w:rsidR="00435CE4" w:rsidRPr="007837C2" w:rsidRDefault="00435CE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DC63688" w14:textId="77777777" w:rsidR="00435CE4" w:rsidRPr="007837C2" w:rsidRDefault="00435CE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35CE4" w:rsidRPr="00DC0730" w14:paraId="7247C6D2" w14:textId="77777777" w:rsidTr="00BB6439">
        <w:trPr>
          <w:trHeight w:val="1530"/>
        </w:trPr>
        <w:tc>
          <w:tcPr>
            <w:tcW w:w="738" w:type="dxa"/>
            <w:hideMark/>
          </w:tcPr>
          <w:p w14:paraId="504B9E39" w14:textId="77777777" w:rsidR="00435CE4" w:rsidRPr="00DC0730" w:rsidRDefault="00435CE4" w:rsidP="00BB6439">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0001C5D4" w14:textId="77777777" w:rsidR="00435CE4" w:rsidRPr="00DC0730" w:rsidRDefault="00435CE4" w:rsidP="00BB6439">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F0F16AD" w14:textId="77777777" w:rsidR="00435CE4" w:rsidRPr="00DC0730" w:rsidRDefault="00435CE4" w:rsidP="00BB643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0E5E1AF" w14:textId="77777777" w:rsidR="00435CE4" w:rsidRPr="00DC0730" w:rsidRDefault="00435CE4" w:rsidP="00BB6439">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6E0FE16B" w14:textId="77777777" w:rsidR="00435CE4" w:rsidRPr="00DC0730" w:rsidRDefault="00435CE4" w:rsidP="00BB6439">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5302F84" w14:textId="46A3575B" w:rsidR="00465787" w:rsidRDefault="00465787"/>
    <w:p w14:paraId="035B1BA6" w14:textId="38046A27" w:rsidR="00435CE4" w:rsidRDefault="00435CE4">
      <w:pPr>
        <w:rPr>
          <w:u w:val="single"/>
        </w:rPr>
      </w:pPr>
      <w:r>
        <w:rPr>
          <w:u w:val="single"/>
        </w:rPr>
        <w:t>Discussion:</w:t>
      </w:r>
    </w:p>
    <w:p w14:paraId="1C691B22" w14:textId="63AFCDEB" w:rsidR="00435CE4" w:rsidRDefault="00435CE4">
      <w:pPr>
        <w:rPr>
          <w:u w:val="single"/>
        </w:rPr>
      </w:pPr>
    </w:p>
    <w:p w14:paraId="6A7B8929" w14:textId="7631D7D0" w:rsidR="00435CE4" w:rsidRDefault="00BB6439">
      <w:pPr>
        <w:rPr>
          <w:u w:val="single"/>
        </w:rPr>
      </w:pPr>
      <w:r>
        <w:rPr>
          <w:noProof/>
          <w:u w:val="single"/>
        </w:rPr>
        <w:drawing>
          <wp:inline distT="0" distB="0" distL="0" distR="0" wp14:anchorId="1055DF59" wp14:editId="25B46FB1">
            <wp:extent cx="6160436" cy="6591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58C0179E" w14:textId="162DA0EF" w:rsidR="00435CE4" w:rsidRDefault="00435CE4">
      <w:pPr>
        <w:rPr>
          <w:u w:val="single"/>
        </w:rPr>
      </w:pPr>
    </w:p>
    <w:p w14:paraId="6F83BD2C" w14:textId="1D18F6B7" w:rsidR="00BB6439" w:rsidRDefault="00BB6439">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61BD8932" w14:textId="3F451E47" w:rsidR="00BB6439" w:rsidRDefault="00BB6439"/>
    <w:p w14:paraId="15BA2769" w14:textId="77777777" w:rsidR="00CE4F5F" w:rsidRDefault="00BB6439" w:rsidP="00CE4F5F">
      <w:r>
        <w:t>However, that said</w:t>
      </w:r>
      <w:r w:rsidR="00CE4F5F">
        <w:t>:</w:t>
      </w:r>
    </w:p>
    <w:p w14:paraId="2F28EAA5" w14:textId="6B470E2F" w:rsidR="00CE4F5F" w:rsidRPr="00CE4F5F" w:rsidRDefault="00CE4F5F" w:rsidP="00CE4F5F">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4FBE96AE" w14:textId="6ED7A975" w:rsidR="00CE4F5F" w:rsidRDefault="00CE4F5F" w:rsidP="00CE4F5F">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5DA769C6" w14:textId="628CEED4" w:rsidR="00CE4F5F" w:rsidRDefault="00CE4F5F" w:rsidP="00CE4F5F"/>
    <w:p w14:paraId="44BD97DE" w14:textId="6B8BBA86" w:rsidR="00CE4F5F" w:rsidRDefault="00CE4F5F" w:rsidP="00CE4F5F">
      <w:r w:rsidRPr="00CE4F5F">
        <w:rPr>
          <w:highlight w:val="yellow"/>
          <w:u w:val="single"/>
        </w:rPr>
        <w:t>Proposed Resolution:</w:t>
      </w:r>
    </w:p>
    <w:p w14:paraId="6A7F8BAE" w14:textId="3A1E8CB8" w:rsidR="00CE4F5F" w:rsidRDefault="00CE4F5F" w:rsidP="00CE4F5F"/>
    <w:p w14:paraId="41094802" w14:textId="488B2FFA" w:rsidR="00CE4F5F" w:rsidRPr="00CE4F5F" w:rsidRDefault="00CE4F5F" w:rsidP="00CE4F5F">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9A75ED6" w14:textId="659A66FD" w:rsidR="00BB6439" w:rsidRPr="00BB6439" w:rsidRDefault="00BB6439"/>
    <w:p w14:paraId="41A99513" w14:textId="77777777" w:rsidR="002C07A5" w:rsidRPr="00BB6439" w:rsidRDefault="00435CE4">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07A5" w:rsidRPr="007837C2" w14:paraId="4320E5BD" w14:textId="77777777" w:rsidTr="00001D5A">
        <w:trPr>
          <w:trHeight w:val="524"/>
        </w:trPr>
        <w:tc>
          <w:tcPr>
            <w:tcW w:w="738" w:type="dxa"/>
            <w:hideMark/>
          </w:tcPr>
          <w:p w14:paraId="21C8BFCE" w14:textId="77777777" w:rsidR="002C07A5" w:rsidRPr="007837C2" w:rsidRDefault="002C07A5"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72F816" w14:textId="77777777" w:rsidR="002C07A5" w:rsidRPr="007837C2" w:rsidRDefault="002C07A5"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EA42AF3" w14:textId="77777777" w:rsidR="002C07A5" w:rsidRPr="007837C2" w:rsidRDefault="002C07A5"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1086A3" w14:textId="77777777" w:rsidR="002C07A5" w:rsidRPr="007837C2" w:rsidRDefault="002C07A5"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40A1DAA" w14:textId="77777777" w:rsidR="002C07A5" w:rsidRPr="007837C2" w:rsidRDefault="002C07A5"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C07A5" w:rsidRPr="00DC0730" w14:paraId="27A53D4F" w14:textId="77777777" w:rsidTr="00001D5A">
        <w:trPr>
          <w:trHeight w:val="1530"/>
        </w:trPr>
        <w:tc>
          <w:tcPr>
            <w:tcW w:w="738" w:type="dxa"/>
            <w:hideMark/>
          </w:tcPr>
          <w:p w14:paraId="110EF603" w14:textId="77777777" w:rsidR="002C07A5" w:rsidRPr="00DC0730" w:rsidRDefault="002C07A5" w:rsidP="00001D5A">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06008026" w14:textId="4586A4F5" w:rsidR="002C07A5" w:rsidRPr="00DC0730" w:rsidRDefault="002C07A5" w:rsidP="00001D5A">
            <w:pPr>
              <w:jc w:val="right"/>
              <w:rPr>
                <w:rFonts w:ascii="Arial" w:eastAsia="Times New Roman" w:hAnsi="Arial" w:cs="Arial"/>
                <w:sz w:val="20"/>
                <w:lang w:val="en-US"/>
              </w:rPr>
            </w:pPr>
            <w:r w:rsidRPr="00DC0730">
              <w:rPr>
                <w:rFonts w:ascii="Arial" w:eastAsia="Times New Roman" w:hAnsi="Arial" w:cs="Arial"/>
                <w:sz w:val="20"/>
                <w:lang w:val="en-US"/>
              </w:rPr>
              <w:t>1217.</w:t>
            </w:r>
            <w:r w:rsidR="00046B90">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5C40E7FA" w14:textId="77777777" w:rsidR="002C07A5" w:rsidRPr="00DC0730" w:rsidRDefault="002C07A5" w:rsidP="00001D5A">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4110482C" w14:textId="77777777" w:rsidR="002C07A5" w:rsidRPr="00DC0730" w:rsidRDefault="002C07A5" w:rsidP="00001D5A">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28AD9E78" w14:textId="77777777" w:rsidR="002C07A5" w:rsidRPr="00DC0730" w:rsidRDefault="002C07A5" w:rsidP="00001D5A">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240088BF" w14:textId="092DBFC4" w:rsidR="00435CE4" w:rsidRDefault="00435CE4"/>
    <w:p w14:paraId="3B22814B" w14:textId="0433683B" w:rsidR="002C07A5" w:rsidRDefault="002C07A5">
      <w:r>
        <w:rPr>
          <w:u w:val="single"/>
        </w:rPr>
        <w:t>Discussion</w:t>
      </w:r>
      <w:r>
        <w:t>:</w:t>
      </w:r>
    </w:p>
    <w:p w14:paraId="4332596E" w14:textId="48882EB5" w:rsidR="002C07A5" w:rsidRDefault="002C07A5"/>
    <w:p w14:paraId="2B74ADDF" w14:textId="51DD598E" w:rsidR="00837A22" w:rsidRDefault="00837A22">
      <w:r>
        <w:t>This wording is within the table explaining the bits in a TFS Request.</w:t>
      </w:r>
    </w:p>
    <w:p w14:paraId="2C2A1FBC" w14:textId="77777777" w:rsidR="00837A22" w:rsidRDefault="00837A22"/>
    <w:p w14:paraId="3234BE70" w14:textId="67268F12" w:rsidR="002C07A5" w:rsidRDefault="00837A22">
      <w:r>
        <w:rPr>
          <w:noProof/>
        </w:rPr>
        <w:drawing>
          <wp:inline distT="0" distB="0" distL="0" distR="0" wp14:anchorId="2B7183F9" wp14:editId="515F387E">
            <wp:extent cx="6400800" cy="2343150"/>
            <wp:effectExtent l="57150" t="57150" r="171450" b="133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D4B8A8B" w14:textId="660ECAA3" w:rsidR="00837A22" w:rsidRDefault="00837A22"/>
    <w:p w14:paraId="6080CEBE" w14:textId="3ECDEBD4" w:rsidR="00837A22" w:rsidRDefault="00837A22">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7CDD0A84" w14:textId="46E95660" w:rsidR="00837A22" w:rsidRDefault="00837A22"/>
    <w:p w14:paraId="00A3746D" w14:textId="7F51E2D1" w:rsidR="00837A22" w:rsidRDefault="00837A22">
      <w:r w:rsidRPr="00354A85">
        <w:rPr>
          <w:highlight w:val="yellow"/>
          <w:u w:val="single"/>
        </w:rPr>
        <w:t>Proposed Resolution:</w:t>
      </w:r>
    </w:p>
    <w:p w14:paraId="03776071" w14:textId="15BB93EA" w:rsidR="00837A22" w:rsidRDefault="00837A22"/>
    <w:p w14:paraId="0BA1DAC5" w14:textId="77777777" w:rsidR="00CD53F6" w:rsidRDefault="00CD53F6">
      <w:r>
        <w:t>Revised.</w:t>
      </w:r>
    </w:p>
    <w:p w14:paraId="0506A079" w14:textId="77777777" w:rsidR="00CD53F6" w:rsidRDefault="00CD53F6"/>
    <w:p w14:paraId="582628B6" w14:textId="5B5272B0" w:rsidR="00837A22" w:rsidRPr="00837A22" w:rsidRDefault="00837A22">
      <w:r>
        <w:t>Change “</w:t>
      </w:r>
      <w:r w:rsidR="00354A85">
        <w:t>is to be sent” to “requests to be sent”</w:t>
      </w:r>
    </w:p>
    <w:p w14:paraId="6D218870" w14:textId="77777777" w:rsidR="00BB25D7" w:rsidRDefault="002C07A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B25D7" w:rsidRPr="007837C2" w14:paraId="1736BC7D" w14:textId="77777777" w:rsidTr="00001D5A">
        <w:trPr>
          <w:trHeight w:val="524"/>
        </w:trPr>
        <w:tc>
          <w:tcPr>
            <w:tcW w:w="738" w:type="dxa"/>
            <w:hideMark/>
          </w:tcPr>
          <w:p w14:paraId="3A7C2FC4" w14:textId="77777777" w:rsidR="00BB25D7" w:rsidRPr="007837C2" w:rsidRDefault="00BB25D7"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414E71" w14:textId="77777777" w:rsidR="00BB25D7" w:rsidRPr="007837C2" w:rsidRDefault="00BB25D7"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96B0F87" w14:textId="77777777" w:rsidR="00BB25D7" w:rsidRPr="007837C2" w:rsidRDefault="00BB25D7"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B3F9D03" w14:textId="77777777" w:rsidR="00BB25D7" w:rsidRPr="007837C2" w:rsidRDefault="00BB25D7"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277564D" w14:textId="77777777" w:rsidR="00BB25D7" w:rsidRPr="007837C2" w:rsidRDefault="00BB25D7"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B25D7" w:rsidRPr="00DC0730" w14:paraId="31E44C3F" w14:textId="77777777" w:rsidTr="00001D5A">
        <w:trPr>
          <w:trHeight w:val="1530"/>
        </w:trPr>
        <w:tc>
          <w:tcPr>
            <w:tcW w:w="738" w:type="dxa"/>
            <w:hideMark/>
          </w:tcPr>
          <w:p w14:paraId="37271C2B" w14:textId="77777777" w:rsidR="00BB25D7" w:rsidRPr="00DC0730" w:rsidRDefault="00BB25D7" w:rsidP="00001D5A">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72707822" w14:textId="41AC7CFB" w:rsidR="00BB25D7" w:rsidRPr="00DC0730" w:rsidRDefault="00BB25D7" w:rsidP="00001D5A">
            <w:pPr>
              <w:jc w:val="right"/>
              <w:rPr>
                <w:rFonts w:ascii="Arial" w:eastAsia="Times New Roman" w:hAnsi="Arial" w:cs="Arial"/>
                <w:sz w:val="20"/>
                <w:lang w:val="en-US"/>
              </w:rPr>
            </w:pPr>
            <w:r w:rsidRPr="00DC0730">
              <w:rPr>
                <w:rFonts w:ascii="Arial" w:eastAsia="Times New Roman" w:hAnsi="Arial" w:cs="Arial"/>
                <w:sz w:val="20"/>
                <w:lang w:val="en-US"/>
              </w:rPr>
              <w:t>2204.</w:t>
            </w:r>
            <w:r w:rsidR="00981B20">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FBD9A60" w14:textId="77777777" w:rsidR="00BB25D7" w:rsidRPr="00DC0730" w:rsidRDefault="00BB25D7" w:rsidP="00001D5A">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7D82F9E" w14:textId="77777777" w:rsidR="00BB25D7" w:rsidRPr="00DC0730" w:rsidRDefault="00BB25D7" w:rsidP="00001D5A">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0BA7729B" w14:textId="77777777" w:rsidR="00BB25D7" w:rsidRPr="00DC0730" w:rsidRDefault="00BB25D7" w:rsidP="00001D5A">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2252A74E" w14:textId="1E4DDF9C" w:rsidR="002C07A5" w:rsidRDefault="002C07A5"/>
    <w:p w14:paraId="73F049F8" w14:textId="114388F2" w:rsidR="00BB25D7" w:rsidRDefault="00BB25D7">
      <w:pPr>
        <w:rPr>
          <w:u w:val="single"/>
        </w:rPr>
      </w:pPr>
      <w:r w:rsidRPr="00BB25D7">
        <w:rPr>
          <w:u w:val="single"/>
        </w:rPr>
        <w:t>Discussion:</w:t>
      </w:r>
    </w:p>
    <w:p w14:paraId="66E964A2" w14:textId="22C687F3" w:rsidR="00981B20" w:rsidRDefault="00981B20">
      <w:pPr>
        <w:rPr>
          <w:u w:val="single"/>
        </w:rPr>
      </w:pPr>
    </w:p>
    <w:p w14:paraId="355A3ABD" w14:textId="1481DDCE" w:rsidR="00981B20" w:rsidRPr="00981B20" w:rsidRDefault="00981B20">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260EEF06" w14:textId="73B70973" w:rsidR="002C07A5" w:rsidRDefault="002C07A5"/>
    <w:p w14:paraId="4FF282ED" w14:textId="7F815363" w:rsidR="00BB25D7" w:rsidRDefault="0006551B">
      <w:r>
        <w:rPr>
          <w:noProof/>
        </w:rPr>
        <w:drawing>
          <wp:inline distT="0" distB="0" distL="0" distR="0" wp14:anchorId="4A1E8F01" wp14:editId="73980E1B">
            <wp:extent cx="6400800" cy="1035050"/>
            <wp:effectExtent l="57150" t="57150" r="171450" b="1079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68EE42" w14:textId="28FC52B6" w:rsidR="0006551B" w:rsidRDefault="0006551B">
      <w:r>
        <w:t>. . .</w:t>
      </w:r>
    </w:p>
    <w:p w14:paraId="72FDCB3C" w14:textId="65510761" w:rsidR="0006551B" w:rsidRDefault="0006551B">
      <w:r>
        <w:rPr>
          <w:noProof/>
        </w:rPr>
        <w:drawing>
          <wp:inline distT="0" distB="0" distL="0" distR="0" wp14:anchorId="7FAAFCCD" wp14:editId="6E13DCCF">
            <wp:extent cx="6400800" cy="810895"/>
            <wp:effectExtent l="57150" t="57150" r="171450" b="1225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94FC76" w14:textId="776313A7" w:rsidR="0006551B" w:rsidRDefault="0006551B"/>
    <w:p w14:paraId="2EF5DBF7" w14:textId="6C5DA06D" w:rsidR="0006551B" w:rsidRDefault="0006551B">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But, that is not repeated in the snippet that starts the second list.</w:t>
      </w:r>
    </w:p>
    <w:p w14:paraId="5EE062EB" w14:textId="613FABCF" w:rsidR="00846907" w:rsidRDefault="00846907"/>
    <w:p w14:paraId="62AF0741" w14:textId="45EBD956" w:rsidR="00846907" w:rsidRDefault="00846907">
      <w:r>
        <w:t>One option is to repeat the entire same language about the addresses matching.  Another option is to just repeat the “to the same AP”, but this might not be understood, and the similarity to language further above</w:t>
      </w:r>
      <w:r w:rsidR="00981B20">
        <w:t xml:space="preserve"> is far enough away to not be obvious.</w:t>
      </w:r>
    </w:p>
    <w:p w14:paraId="03FD95AF" w14:textId="3263FB18" w:rsidR="00981B20" w:rsidRDefault="00981B20"/>
    <w:p w14:paraId="6454E311" w14:textId="0B650D55" w:rsidR="00981B20" w:rsidRDefault="00981B20">
      <w:r w:rsidRPr="00981B20">
        <w:rPr>
          <w:highlight w:val="yellow"/>
          <w:u w:val="single"/>
        </w:rPr>
        <w:t>Proposed Resolution:</w:t>
      </w:r>
    </w:p>
    <w:p w14:paraId="3EBD2037" w14:textId="7889A981" w:rsidR="00981B20" w:rsidRDefault="00981B20"/>
    <w:p w14:paraId="0A5C3754" w14:textId="77777777" w:rsidR="00CD53F6" w:rsidRDefault="00CD53F6">
      <w:r>
        <w:t>Revised.</w:t>
      </w:r>
    </w:p>
    <w:p w14:paraId="740C9803" w14:textId="77777777" w:rsidR="00CD53F6" w:rsidRDefault="00CD53F6"/>
    <w:p w14:paraId="5438BDA9" w14:textId="0EC343CC" w:rsidR="00981B20" w:rsidRPr="00981B20" w:rsidRDefault="00981B20">
      <w:r>
        <w:t>Add to the start of the cited sentence, add, “If the reassociation is to the same AP (as described just above), …”</w:t>
      </w:r>
    </w:p>
    <w:p w14:paraId="0F6DB9A7" w14:textId="7F77EA6B" w:rsidR="0006551B" w:rsidRDefault="0006551B"/>
    <w:p w14:paraId="36691843" w14:textId="77777777" w:rsidR="0006551B" w:rsidRPr="002C07A5" w:rsidRDefault="0006551B"/>
    <w:p w14:paraId="7C113077" w14:textId="77777777" w:rsidR="00D14B04" w:rsidRDefault="00BB25D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14B04" w:rsidRPr="007837C2" w14:paraId="0D5EA976" w14:textId="77777777" w:rsidTr="00001D5A">
        <w:trPr>
          <w:trHeight w:val="524"/>
        </w:trPr>
        <w:tc>
          <w:tcPr>
            <w:tcW w:w="738" w:type="dxa"/>
            <w:hideMark/>
          </w:tcPr>
          <w:p w14:paraId="3A7D492E" w14:textId="77777777" w:rsidR="00D14B04" w:rsidRPr="007837C2" w:rsidRDefault="00D14B04"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36D3E9A" w14:textId="77777777" w:rsidR="00D14B04" w:rsidRPr="007837C2" w:rsidRDefault="00D14B04"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107926E" w14:textId="77777777" w:rsidR="00D14B04" w:rsidRPr="007837C2" w:rsidRDefault="00D14B04"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A8962CC" w14:textId="77777777" w:rsidR="00D14B04" w:rsidRPr="007837C2" w:rsidRDefault="00D14B04"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3A007F8" w14:textId="77777777" w:rsidR="00D14B04" w:rsidRPr="007837C2" w:rsidRDefault="00D14B04"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14B04" w:rsidRPr="00DC0730" w14:paraId="70C68240" w14:textId="77777777" w:rsidTr="00001D5A">
        <w:trPr>
          <w:trHeight w:val="1785"/>
        </w:trPr>
        <w:tc>
          <w:tcPr>
            <w:tcW w:w="738" w:type="dxa"/>
            <w:hideMark/>
          </w:tcPr>
          <w:p w14:paraId="319926F0" w14:textId="77777777" w:rsidR="00D14B04" w:rsidRPr="00DC0730" w:rsidRDefault="00D14B04" w:rsidP="00001D5A">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5B7797AF" w14:textId="5AB62C87" w:rsidR="00D14B04" w:rsidRPr="00DC0730" w:rsidRDefault="00D14B04" w:rsidP="00001D5A">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1602EDE4" w14:textId="77777777" w:rsidR="00D14B04" w:rsidRPr="00DC0730" w:rsidRDefault="00D14B04" w:rsidP="00001D5A">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096D0B17" w14:textId="77777777" w:rsidR="00D14B04" w:rsidRPr="00DC0730" w:rsidRDefault="00D14B04" w:rsidP="00001D5A">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374F1ADE" w14:textId="77777777" w:rsidR="00D14B04" w:rsidRPr="00DC0730" w:rsidRDefault="00D14B04" w:rsidP="00001D5A">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2C38858C" w14:textId="0A7FB5A8" w:rsidR="00BB25D7" w:rsidRDefault="00BB25D7"/>
    <w:p w14:paraId="6068B0CA" w14:textId="28B99C3D" w:rsidR="00D14B04" w:rsidRDefault="00D14B04">
      <w:r>
        <w:rPr>
          <w:u w:val="single"/>
        </w:rPr>
        <w:t>Discussion:</w:t>
      </w:r>
    </w:p>
    <w:p w14:paraId="73ABA7E6" w14:textId="1B55174C" w:rsidR="00D14B04" w:rsidRDefault="00D14B04"/>
    <w:p w14:paraId="2A6B7216" w14:textId="2C8AB8C7" w:rsidR="00D14B04" w:rsidRDefault="00D14B04">
      <w:r>
        <w:rPr>
          <w:noProof/>
        </w:rPr>
        <w:drawing>
          <wp:inline distT="0" distB="0" distL="0" distR="0" wp14:anchorId="27469C88" wp14:editId="2131E057">
            <wp:extent cx="6400800" cy="1781175"/>
            <wp:effectExtent l="57150" t="57150" r="171450" b="1428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DF7572" w14:textId="11783C41" w:rsidR="00D14B04" w:rsidRDefault="00D14B04"/>
    <w:p w14:paraId="4CAC4A80" w14:textId="1A8CAF9E" w:rsidR="00D14B04" w:rsidRDefault="00D14B04">
      <w:r>
        <w:t>Agree with the commenter, the phrasing “ceiling for … maximum” is confusing.</w:t>
      </w:r>
    </w:p>
    <w:p w14:paraId="223A01AA" w14:textId="265E9241" w:rsidR="00D14B04" w:rsidRDefault="00D14B04"/>
    <w:p w14:paraId="151D83A2" w14:textId="4CC4DBD0" w:rsidR="00D14B04" w:rsidRDefault="00D14B04">
      <w:r>
        <w:t xml:space="preserve">What is trying to be conveyed here is to consider the maximum </w:t>
      </w:r>
      <w:r w:rsidR="00DC106A">
        <w:t>extent of an example BSS, and then to note that within such a BSS, the round-trip time has a maximum delay for a signal that needs to reach that extent of the coverage and return.  The proposed wording does seem a bit more clear</w:t>
      </w:r>
    </w:p>
    <w:p w14:paraId="73B99AA6" w14:textId="326ED043" w:rsidR="00DC106A" w:rsidRDefault="00DC106A"/>
    <w:p w14:paraId="60385ADA" w14:textId="2306DD66" w:rsidR="00DC106A" w:rsidRDefault="00DC106A">
      <w:r w:rsidRPr="00DC106A">
        <w:rPr>
          <w:highlight w:val="yellow"/>
        </w:rPr>
        <w:t>Proposed Resolution:</w:t>
      </w:r>
    </w:p>
    <w:p w14:paraId="59685783" w14:textId="12F2250B" w:rsidR="00DC106A" w:rsidRDefault="00DC106A"/>
    <w:p w14:paraId="6E83D269" w14:textId="0BE61646" w:rsidR="00DC106A" w:rsidRPr="00D14B04" w:rsidRDefault="00DC106A">
      <w:r>
        <w:t>Accepted.</w:t>
      </w:r>
    </w:p>
    <w:p w14:paraId="3B3DB6BA" w14:textId="77777777" w:rsidR="00001D5A" w:rsidRDefault="00D14B0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01D5A" w:rsidRPr="007837C2" w14:paraId="67531B80" w14:textId="77777777" w:rsidTr="00001D5A">
        <w:trPr>
          <w:trHeight w:val="524"/>
        </w:trPr>
        <w:tc>
          <w:tcPr>
            <w:tcW w:w="738" w:type="dxa"/>
            <w:hideMark/>
          </w:tcPr>
          <w:p w14:paraId="4997C295" w14:textId="77777777" w:rsidR="00001D5A" w:rsidRPr="007837C2" w:rsidRDefault="00001D5A"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E10A3C5" w14:textId="77777777" w:rsidR="00001D5A" w:rsidRPr="007837C2" w:rsidRDefault="00001D5A"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67AE02" w14:textId="77777777" w:rsidR="00001D5A" w:rsidRPr="007837C2" w:rsidRDefault="00001D5A"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8B5CB8" w14:textId="77777777" w:rsidR="00001D5A" w:rsidRPr="007837C2" w:rsidRDefault="00001D5A"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70B818" w14:textId="77777777" w:rsidR="00001D5A" w:rsidRPr="007837C2" w:rsidRDefault="00001D5A" w:rsidP="00001D5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01D5A" w:rsidRPr="00DC0730" w14:paraId="4F0CE77D" w14:textId="77777777" w:rsidTr="00001D5A">
        <w:trPr>
          <w:trHeight w:val="1785"/>
        </w:trPr>
        <w:tc>
          <w:tcPr>
            <w:tcW w:w="738" w:type="dxa"/>
            <w:hideMark/>
          </w:tcPr>
          <w:p w14:paraId="1A740FF3" w14:textId="77777777" w:rsidR="00001D5A" w:rsidRPr="00DC0730" w:rsidRDefault="00001D5A" w:rsidP="00001D5A">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719499F7" w14:textId="18CA41B1" w:rsidR="00001D5A" w:rsidRPr="00DC0730" w:rsidRDefault="00001D5A" w:rsidP="00001D5A">
            <w:pPr>
              <w:jc w:val="right"/>
              <w:rPr>
                <w:rFonts w:ascii="Arial" w:eastAsia="Times New Roman" w:hAnsi="Arial" w:cs="Arial"/>
                <w:sz w:val="20"/>
                <w:lang w:val="en-US"/>
              </w:rPr>
            </w:pPr>
            <w:r w:rsidRPr="00DC0730">
              <w:rPr>
                <w:rFonts w:ascii="Arial" w:eastAsia="Times New Roman" w:hAnsi="Arial" w:cs="Arial"/>
                <w:sz w:val="20"/>
                <w:lang w:val="en-US"/>
              </w:rPr>
              <w:t>2203.</w:t>
            </w:r>
            <w:r w:rsidR="00EB7474">
              <w:rPr>
                <w:rFonts w:ascii="Arial" w:eastAsia="Times New Roman" w:hAnsi="Arial" w:cs="Arial"/>
                <w:sz w:val="20"/>
                <w:lang w:val="en-US"/>
              </w:rPr>
              <w:t>14</w:t>
            </w:r>
          </w:p>
        </w:tc>
        <w:tc>
          <w:tcPr>
            <w:tcW w:w="1080" w:type="dxa"/>
            <w:hideMark/>
          </w:tcPr>
          <w:p w14:paraId="6CE39DE0" w14:textId="77777777" w:rsidR="00001D5A" w:rsidRPr="00DC0730" w:rsidRDefault="00001D5A" w:rsidP="00001D5A">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732C9208" w14:textId="77777777" w:rsidR="00001D5A" w:rsidRPr="00DC0730" w:rsidRDefault="00001D5A" w:rsidP="00001D5A">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0FEB4042" w14:textId="77777777" w:rsidR="00001D5A" w:rsidRPr="00DC0730" w:rsidRDefault="00001D5A" w:rsidP="00001D5A">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11152848" w14:textId="3D197323" w:rsidR="00D14B04" w:rsidRDefault="00D14B04"/>
    <w:p w14:paraId="1462DF8F" w14:textId="30271C42" w:rsidR="00001D5A" w:rsidRDefault="00001D5A"/>
    <w:p w14:paraId="6773E95D" w14:textId="228E56BE" w:rsidR="00001D5A" w:rsidRDefault="00001D5A">
      <w:r>
        <w:rPr>
          <w:u w:val="single"/>
        </w:rPr>
        <w:t>Discussion:</w:t>
      </w:r>
    </w:p>
    <w:p w14:paraId="49A2803A" w14:textId="240FA223" w:rsidR="00001D5A" w:rsidRDefault="00001D5A"/>
    <w:p w14:paraId="6402477B" w14:textId="18D72310" w:rsidR="00F436EF" w:rsidRDefault="00F436EF">
      <w:r>
        <w:t>CID 1588 was:</w:t>
      </w:r>
    </w:p>
    <w:p w14:paraId="562C0B7B" w14:textId="77777777" w:rsidR="00F436EF" w:rsidRDefault="00F436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436EF" w:rsidRPr="00DC0730" w14:paraId="5F402190" w14:textId="77777777" w:rsidTr="00533738">
        <w:trPr>
          <w:trHeight w:val="1785"/>
        </w:trPr>
        <w:tc>
          <w:tcPr>
            <w:tcW w:w="738" w:type="dxa"/>
            <w:hideMark/>
          </w:tcPr>
          <w:p w14:paraId="685EF0A6" w14:textId="4613DBE1" w:rsidR="00F436EF" w:rsidRPr="00DC0730" w:rsidRDefault="00F436EF" w:rsidP="00533738">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1D42F4A3" w14:textId="409A0347" w:rsidR="00F436EF" w:rsidRPr="00DC0730" w:rsidRDefault="00F436EF" w:rsidP="00533738">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2CAFCD02" w14:textId="69D1D8FF" w:rsidR="00F436EF" w:rsidRPr="00DC0730" w:rsidRDefault="00F436EF" w:rsidP="00533738">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6F589D9D" w14:textId="61217075" w:rsidR="00F436EF" w:rsidRPr="00DC0730" w:rsidRDefault="00F436EF" w:rsidP="00533738">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35A392B6" w14:textId="595E21CB" w:rsidR="00F436EF" w:rsidRPr="00DC0730" w:rsidRDefault="00F436EF" w:rsidP="00533738">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427415F0" w14:textId="1068E2F3" w:rsidR="00F436EF" w:rsidRDefault="00F436EF"/>
    <w:p w14:paraId="22D7385B" w14:textId="4BF633A8" w:rsidR="00F436EF" w:rsidRDefault="00F436EF">
      <w:r>
        <w:t>Resolved as:</w:t>
      </w:r>
      <w:r>
        <w:br/>
      </w:r>
    </w:p>
    <w:p w14:paraId="03059C4B" w14:textId="77777777" w:rsidR="00F436EF" w:rsidRDefault="00F436EF" w:rsidP="00F436EF">
      <w:pPr>
        <w:ind w:left="720"/>
      </w:pPr>
      <w:r>
        <w:t xml:space="preserve">REVISED (EDITOR: 2018-05-07 15:35:54Z) - </w:t>
      </w:r>
    </w:p>
    <w:p w14:paraId="0949989B" w14:textId="77777777" w:rsidR="00F436EF" w:rsidRDefault="00F436EF" w:rsidP="00F436EF">
      <w:pPr>
        <w:ind w:left="720"/>
      </w:pPr>
    </w:p>
    <w:p w14:paraId="67701DFE" w14:textId="77777777" w:rsidR="00F436EF" w:rsidRDefault="00F436EF" w:rsidP="00F436EF">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533B8622" w14:textId="77777777" w:rsidR="00F436EF" w:rsidRDefault="00F436EF" w:rsidP="00F436EF">
      <w:pPr>
        <w:ind w:left="720"/>
      </w:pPr>
    </w:p>
    <w:p w14:paraId="2D95B459" w14:textId="77777777" w:rsidR="00F436EF" w:rsidRDefault="00F436EF" w:rsidP="00F436EF">
      <w:pPr>
        <w:ind w:left="720"/>
      </w:pPr>
      <w:r>
        <w:t xml:space="preserve">Change </w:t>
      </w:r>
    </w:p>
    <w:p w14:paraId="711FC4EF" w14:textId="13F4269E" w:rsidR="00F436EF" w:rsidRDefault="00F436EF" w:rsidP="00F436EF">
      <w:pPr>
        <w:ind w:left="720"/>
      </w:pPr>
      <w:r>
        <w:t>“A non-DMG and non-S1G STA assigns the value of the AID in the range of 1 to 2007; the 5 MSBs of the AID field are reserved. An S1G STA assigns the value of the AID in the range of 1 to 8191; the 3 MSBs of the AID field are reserved.</w:t>
      </w:r>
    </w:p>
    <w:p w14:paraId="6AD2EB19" w14:textId="77777777" w:rsidR="00F436EF" w:rsidRDefault="00F436EF" w:rsidP="00F436EF">
      <w:pPr>
        <w:ind w:left="720"/>
      </w:pPr>
      <w:r>
        <w:t>A DMG STA assigns the value of the AID field in the range 1 to 254. The value 255 is reserved as the</w:t>
      </w:r>
    </w:p>
    <w:p w14:paraId="38921C0A" w14:textId="77777777" w:rsidR="00F436EF" w:rsidRDefault="00F436EF" w:rsidP="00F436EF">
      <w:pPr>
        <w:ind w:left="720"/>
      </w:pPr>
      <w:r>
        <w:t>broadcast AID, and the value 0 corresponds to the AP or PCP. The 8 MSBs of the AID field are reserved.”</w:t>
      </w:r>
    </w:p>
    <w:p w14:paraId="584A6C25" w14:textId="77777777" w:rsidR="00F436EF" w:rsidRDefault="00F436EF" w:rsidP="00F436EF">
      <w:pPr>
        <w:ind w:left="720"/>
      </w:pPr>
    </w:p>
    <w:p w14:paraId="3A23B057" w14:textId="77777777" w:rsidR="00F436EF" w:rsidRDefault="00F436EF" w:rsidP="00F436EF">
      <w:pPr>
        <w:ind w:left="720"/>
      </w:pPr>
      <w:proofErr w:type="gramStart"/>
      <w:r>
        <w:t>To :</w:t>
      </w:r>
      <w:proofErr w:type="gramEnd"/>
    </w:p>
    <w:p w14:paraId="0630DED6" w14:textId="77777777" w:rsidR="00F436EF" w:rsidRDefault="00F436EF" w:rsidP="00F436EF">
      <w:pPr>
        <w:ind w:left="720"/>
      </w:pPr>
      <w:r>
        <w:t xml:space="preserve">“The value of the AID field for a non-DMG and non-S1G STA is in the range of 1 to 2007, and the 5 MSBs of the AID field are reserved. </w:t>
      </w:r>
    </w:p>
    <w:p w14:paraId="1BE17A6E" w14:textId="77777777" w:rsidR="00F436EF" w:rsidRDefault="00F436EF" w:rsidP="00F436EF">
      <w:pPr>
        <w:ind w:left="720"/>
      </w:pPr>
      <w:r>
        <w:t>The value of the AID field for an S1G STA is in the range of 1 to 8191, and the 3 MSBs of the AID field are reserved.</w:t>
      </w:r>
    </w:p>
    <w:p w14:paraId="34229AC3" w14:textId="77777777" w:rsidR="00F436EF" w:rsidRDefault="00F436EF" w:rsidP="00F436EF">
      <w:pPr>
        <w:ind w:left="720"/>
      </w:pPr>
      <w:r>
        <w:t>The value of the AID field for A DMG STA is in the range 1 to 254. The value 255 is reserved as the</w:t>
      </w:r>
    </w:p>
    <w:p w14:paraId="3F28A148" w14:textId="1A03ACDC" w:rsidR="00F436EF" w:rsidRDefault="00F436EF" w:rsidP="00F436EF">
      <w:pPr>
        <w:ind w:left="720"/>
      </w:pPr>
      <w:r>
        <w:t>broadcast AID, and the value 0 corresponds to the AP or PCP. The 8 MSBs of the AID field are reserved.”</w:t>
      </w:r>
    </w:p>
    <w:p w14:paraId="1A0B2753" w14:textId="38F065DB" w:rsidR="00F436EF" w:rsidRDefault="00F436EF" w:rsidP="00F436EF"/>
    <w:p w14:paraId="760206A4" w14:textId="3FC41119" w:rsidR="00785E71" w:rsidRDefault="00F436EF" w:rsidP="00F436EF">
      <w:r>
        <w:t>Th</w:t>
      </w:r>
      <w:r w:rsidR="00EB7474">
        <w:t xml:space="preserve">e commenter </w:t>
      </w:r>
      <w:r w:rsidR="00CD4999">
        <w:t>seems to be referencing text that mentions the allocation of AID(s) but does not reference the clause 9 discussion about the ranges for these AIDs</w:t>
      </w:r>
      <w:r w:rsidR="00785E71">
        <w:t>:</w:t>
      </w:r>
    </w:p>
    <w:p w14:paraId="5FD0C193" w14:textId="470CDEEB" w:rsidR="00785E71" w:rsidRDefault="00785E71" w:rsidP="00F436EF">
      <w:r>
        <w:rPr>
          <w:noProof/>
        </w:rPr>
        <w:lastRenderedPageBreak/>
        <w:drawing>
          <wp:inline distT="0" distB="0" distL="0" distR="0" wp14:anchorId="0EFEA8DE" wp14:editId="2EE479DC">
            <wp:extent cx="6107430" cy="2001520"/>
            <wp:effectExtent l="57150" t="57150" r="179070" b="132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0FE534" w14:textId="77777777" w:rsidR="00785E71" w:rsidRDefault="00785E71" w:rsidP="00F436EF"/>
    <w:p w14:paraId="79806011" w14:textId="0A88EFF1" w:rsidR="00F436EF" w:rsidRDefault="00CD4999" w:rsidP="00F436EF">
      <w:r>
        <w:t>However, such an explicit reference to 9.4.1.8 is not used in other parts of clause 11 that discuss AID allocation, either</w:t>
      </w:r>
      <w:r w:rsidR="00785E71">
        <w:t xml:space="preserve"> (except for some special discussion in the Mesh clause).  There is no clear reason why this </w:t>
      </w:r>
      <w:proofErr w:type="gramStart"/>
      <w:r w:rsidR="00785E71">
        <w:t>particular AID</w:t>
      </w:r>
      <w:proofErr w:type="gramEnd"/>
      <w:r w:rsidR="00785E71">
        <w:t xml:space="preserve"> assignment (for MMSL clusters) needs such an explicit reference, rather than assuming the general rules apply in this case as they would in any other case.</w:t>
      </w:r>
    </w:p>
    <w:p w14:paraId="4269B975" w14:textId="6CFC8D3A" w:rsidR="00785E71" w:rsidRDefault="00785E71" w:rsidP="00F436EF"/>
    <w:p w14:paraId="2FC2CE1A" w14:textId="5CCE1EE5" w:rsidR="00785E71" w:rsidRDefault="00785E71" w:rsidP="00F436EF">
      <w:r w:rsidRPr="00785E71">
        <w:rPr>
          <w:highlight w:val="yellow"/>
          <w:u w:val="single"/>
        </w:rPr>
        <w:t>Proposed Resolution:</w:t>
      </w:r>
    </w:p>
    <w:p w14:paraId="6A842F13" w14:textId="6C0EDDB7" w:rsidR="00785E71" w:rsidRDefault="00785E71" w:rsidP="00F436EF"/>
    <w:p w14:paraId="115CB250" w14:textId="215D9B1E" w:rsidR="00785E71" w:rsidRPr="00785E71" w:rsidRDefault="00785E71" w:rsidP="00F436EF">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AC9B39B" w14:textId="77777777" w:rsidR="00C062FD" w:rsidRDefault="00001D5A">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062FD" w:rsidRPr="007837C2" w14:paraId="501A9E20" w14:textId="77777777" w:rsidTr="00533738">
        <w:trPr>
          <w:trHeight w:val="524"/>
        </w:trPr>
        <w:tc>
          <w:tcPr>
            <w:tcW w:w="738" w:type="dxa"/>
            <w:hideMark/>
          </w:tcPr>
          <w:p w14:paraId="36FC0C03"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E65AC99"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9B5DCC"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C6A2A75"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EBB20E"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062FD" w:rsidRPr="00DC0730" w14:paraId="0F1F84F5" w14:textId="77777777" w:rsidTr="00533738">
        <w:trPr>
          <w:trHeight w:val="4335"/>
        </w:trPr>
        <w:tc>
          <w:tcPr>
            <w:tcW w:w="738" w:type="dxa"/>
            <w:hideMark/>
          </w:tcPr>
          <w:p w14:paraId="3F0CBE6F" w14:textId="77777777" w:rsidR="00C062FD" w:rsidRPr="00DC0730" w:rsidRDefault="00C062FD" w:rsidP="00533738">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6F27DE4" w14:textId="44A8CDB8" w:rsidR="00C062FD" w:rsidRPr="00DC0730" w:rsidRDefault="00C062FD" w:rsidP="00533738">
            <w:pPr>
              <w:jc w:val="right"/>
              <w:rPr>
                <w:rFonts w:ascii="Arial" w:eastAsia="Times New Roman" w:hAnsi="Arial" w:cs="Arial"/>
                <w:sz w:val="20"/>
                <w:lang w:val="en-US"/>
              </w:rPr>
            </w:pPr>
            <w:r w:rsidRPr="00DC0730">
              <w:rPr>
                <w:rFonts w:ascii="Arial" w:eastAsia="Times New Roman" w:hAnsi="Arial" w:cs="Arial"/>
                <w:sz w:val="20"/>
                <w:lang w:val="en-US"/>
              </w:rPr>
              <w:t>2351.</w:t>
            </w:r>
            <w:r w:rsidR="00CD53F6">
              <w:rPr>
                <w:rFonts w:ascii="Arial" w:eastAsia="Times New Roman" w:hAnsi="Arial" w:cs="Arial"/>
                <w:sz w:val="20"/>
                <w:lang w:val="en-US"/>
              </w:rPr>
              <w:t>42</w:t>
            </w:r>
          </w:p>
        </w:tc>
        <w:tc>
          <w:tcPr>
            <w:tcW w:w="1080" w:type="dxa"/>
            <w:hideMark/>
          </w:tcPr>
          <w:p w14:paraId="7FD47E4C" w14:textId="77777777" w:rsidR="00C062FD" w:rsidRPr="00DC0730" w:rsidRDefault="00C062FD" w:rsidP="00533738">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5FE2E16" w14:textId="77777777" w:rsidR="00C062FD" w:rsidRPr="00DC0730" w:rsidRDefault="00C062FD" w:rsidP="00533738">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533ABADD" w14:textId="77777777" w:rsidR="00C062FD" w:rsidRPr="00DC0730" w:rsidRDefault="00C062FD" w:rsidP="00533738">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1D477605" w14:textId="473C6838" w:rsidR="00001D5A" w:rsidRDefault="00001D5A"/>
    <w:p w14:paraId="518D1D64" w14:textId="185D2058" w:rsidR="00C062FD" w:rsidRDefault="00C062FD">
      <w:r>
        <w:rPr>
          <w:u w:val="single"/>
        </w:rPr>
        <w:t>Discussion:</w:t>
      </w:r>
    </w:p>
    <w:p w14:paraId="47AE9727" w14:textId="2230A00E" w:rsidR="00CD53F6" w:rsidRDefault="00CD53F6"/>
    <w:p w14:paraId="3E790164" w14:textId="1548B8F1" w:rsidR="00CD53F6" w:rsidRDefault="00CD53F6">
      <w:r>
        <w:rPr>
          <w:noProof/>
        </w:rPr>
        <w:drawing>
          <wp:inline distT="0" distB="0" distL="0" distR="0" wp14:anchorId="1A4626A2" wp14:editId="1B520EF7">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53978B" w14:textId="77777777" w:rsidR="00CD53F6" w:rsidRDefault="00CD53F6"/>
    <w:p w14:paraId="0B49B4A1" w14:textId="1EDFEB76" w:rsidR="00CD53F6" w:rsidRDefault="00CD53F6">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0F58C099" w14:textId="5AE15FEF" w:rsidR="00CD53F6" w:rsidRDefault="00CD53F6"/>
    <w:p w14:paraId="132A3010" w14:textId="3CF27084" w:rsidR="00CD53F6" w:rsidRDefault="00CD53F6">
      <w:r w:rsidRPr="003D472A">
        <w:rPr>
          <w:highlight w:val="yellow"/>
          <w:u w:val="single"/>
        </w:rPr>
        <w:t>Proposed Resolution:</w:t>
      </w:r>
    </w:p>
    <w:p w14:paraId="3BD34967" w14:textId="33B3B8E7" w:rsidR="00CD53F6" w:rsidRDefault="00CD53F6"/>
    <w:p w14:paraId="10C95082" w14:textId="2A0E4D90" w:rsidR="00CD53F6" w:rsidRDefault="00CD53F6">
      <w:r>
        <w:t>Revised.</w:t>
      </w:r>
    </w:p>
    <w:p w14:paraId="27F83298" w14:textId="68725E09" w:rsidR="00CD53F6" w:rsidRDefault="00CD53F6"/>
    <w:p w14:paraId="0097864B" w14:textId="4369C37B" w:rsidR="003D472A" w:rsidRDefault="003D472A" w:rsidP="003D472A">
      <w:pPr>
        <w:autoSpaceDE w:val="0"/>
        <w:autoSpaceDN w:val="0"/>
        <w:adjustRightInd w:val="0"/>
        <w:rPr>
          <w:rFonts w:ascii="TimesNewRomanPSMT" w:eastAsia="TimesNewRomanPSMT" w:cs="TimesNewRomanPSMT"/>
          <w:sz w:val="20"/>
          <w:lang w:val="en-US" w:eastAsia="ja-JP"/>
        </w:rPr>
      </w:pPr>
      <w:r>
        <w:t>Delete “</w:t>
      </w:r>
      <w:r>
        <w:rPr>
          <w:rFonts w:ascii="TimesNewRomanPSMT" w:eastAsia="TimesNewRomanPSMT" w:cs="TimesNewRomanPSMT"/>
          <w:sz w:val="20"/>
          <w:lang w:val="en-US" w:eastAsia="ja-JP"/>
        </w:rPr>
        <w:t>A STA that implements BSS transition management has dot11BSSTransitionImplemented equal to true.</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xml:space="preserve"> </w:t>
      </w:r>
    </w:p>
    <w:p w14:paraId="4B7D30E8" w14:textId="1CCA0B5A" w:rsidR="003D472A" w:rsidRDefault="003D472A" w:rsidP="003D472A">
      <w:pPr>
        <w:autoSpaceDE w:val="0"/>
        <w:autoSpaceDN w:val="0"/>
        <w:adjustRightInd w:val="0"/>
        <w:rPr>
          <w:rFonts w:ascii="TimesNewRomanPSMT" w:eastAsia="TimesNewRomanPSMT" w:cs="TimesNewRomanPSMT"/>
          <w:sz w:val="20"/>
          <w:lang w:val="en-US" w:eastAsia="ja-JP"/>
        </w:rPr>
      </w:pPr>
    </w:p>
    <w:p w14:paraId="0E2231B9" w14:textId="6A426A5A" w:rsidR="003D472A" w:rsidRDefault="003D472A" w:rsidP="003D472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Change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When dot11BSSTransitionImplemented is true, dot11WirelessManagementImplemented shall be true.</w:t>
      </w:r>
      <w:r>
        <w:rPr>
          <w:rFonts w:ascii="TimesNewRomanPSMT" w:eastAsia="TimesNewRomanPSMT" w:cs="TimesNewRomanPSMT"/>
          <w:sz w:val="20"/>
          <w:lang w:val="en-US" w:eastAsia="ja-JP"/>
        </w:rPr>
        <w:t>”</w:t>
      </w:r>
    </w:p>
    <w:p w14:paraId="1E8AF747" w14:textId="2D728455" w:rsidR="003D472A" w:rsidRDefault="003D472A" w:rsidP="003D472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To</w:t>
      </w:r>
    </w:p>
    <w:p w14:paraId="6DBB5CFE" w14:textId="6C19E334" w:rsidR="003D472A" w:rsidRDefault="003D472A" w:rsidP="003D472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w:t>
      </w:r>
      <w:r>
        <w:rPr>
          <w:rFonts w:ascii="TimesNewRomanPSMT" w:eastAsia="TimesNewRomanPSMT" w:cs="TimesNewRomanPSMT"/>
          <w:sz w:val="20"/>
          <w:lang w:val="en-US" w:eastAsia="ja-JP"/>
        </w:rPr>
        <w:t>For a STA to set (or allow to be set) dot11BSSTransitionActivated to true, dot11WirelessManagementImplemented shall be true.</w:t>
      </w:r>
      <w:r>
        <w:rPr>
          <w:rFonts w:ascii="TimesNewRomanPSMT" w:eastAsia="TimesNewRomanPSMT" w:cs="TimesNewRomanPSMT"/>
          <w:sz w:val="20"/>
          <w:lang w:val="en-US" w:eastAsia="ja-JP"/>
        </w:rPr>
        <w:t>”</w:t>
      </w:r>
    </w:p>
    <w:p w14:paraId="7F237EFD" w14:textId="77777777" w:rsidR="00DD4865" w:rsidRDefault="00C062FD">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4865" w:rsidRPr="007837C2" w14:paraId="34EABB0F" w14:textId="77777777" w:rsidTr="00533738">
        <w:trPr>
          <w:trHeight w:val="524"/>
        </w:trPr>
        <w:tc>
          <w:tcPr>
            <w:tcW w:w="738" w:type="dxa"/>
            <w:hideMark/>
          </w:tcPr>
          <w:p w14:paraId="0FCBA03B" w14:textId="77777777" w:rsidR="00DD4865" w:rsidRPr="007837C2" w:rsidRDefault="00DD4865"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1CEB5B4" w14:textId="77777777" w:rsidR="00DD4865" w:rsidRPr="007837C2" w:rsidRDefault="00DD4865"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1D6BB2" w14:textId="77777777" w:rsidR="00DD4865" w:rsidRPr="007837C2" w:rsidRDefault="00DD4865"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DB95311" w14:textId="77777777" w:rsidR="00DD4865" w:rsidRPr="007837C2" w:rsidRDefault="00DD4865"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B4B759" w14:textId="77777777" w:rsidR="00DD4865" w:rsidRPr="007837C2" w:rsidRDefault="00DD4865"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D4865" w:rsidRPr="00DC0730" w14:paraId="6EE9F882" w14:textId="77777777" w:rsidTr="00533738">
        <w:trPr>
          <w:trHeight w:val="1530"/>
        </w:trPr>
        <w:tc>
          <w:tcPr>
            <w:tcW w:w="738" w:type="dxa"/>
            <w:hideMark/>
          </w:tcPr>
          <w:p w14:paraId="66FDFFB6" w14:textId="77777777" w:rsidR="00DD4865" w:rsidRPr="00DC0730" w:rsidRDefault="00DD4865" w:rsidP="00533738">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3947D83D" w14:textId="60296582" w:rsidR="00DD4865" w:rsidRPr="00DC0730" w:rsidRDefault="00DD4865" w:rsidP="00533738">
            <w:pPr>
              <w:jc w:val="right"/>
              <w:rPr>
                <w:rFonts w:ascii="Arial" w:eastAsia="Times New Roman" w:hAnsi="Arial" w:cs="Arial"/>
                <w:sz w:val="20"/>
                <w:lang w:val="en-US"/>
              </w:rPr>
            </w:pPr>
            <w:r w:rsidRPr="00DC0730">
              <w:rPr>
                <w:rFonts w:ascii="Arial" w:eastAsia="Times New Roman" w:hAnsi="Arial" w:cs="Arial"/>
                <w:sz w:val="20"/>
                <w:lang w:val="en-US"/>
              </w:rPr>
              <w:t>1235.</w:t>
            </w:r>
            <w:r w:rsidR="00F74E75">
              <w:rPr>
                <w:rFonts w:ascii="Arial" w:eastAsia="Times New Roman" w:hAnsi="Arial" w:cs="Arial"/>
                <w:sz w:val="20"/>
                <w:lang w:val="en-US"/>
              </w:rPr>
              <w:t>44</w:t>
            </w:r>
          </w:p>
        </w:tc>
        <w:tc>
          <w:tcPr>
            <w:tcW w:w="1080" w:type="dxa"/>
            <w:hideMark/>
          </w:tcPr>
          <w:p w14:paraId="143F5DF3" w14:textId="77777777" w:rsidR="00DD4865" w:rsidRPr="00DC0730" w:rsidRDefault="00DD4865" w:rsidP="00533738">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5E03F92F" w14:textId="77777777" w:rsidR="00DD4865" w:rsidRPr="00DC0730" w:rsidRDefault="00DD4865" w:rsidP="00533738">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597B6BF8" w14:textId="77777777" w:rsidR="00DD4865" w:rsidRPr="00DC0730" w:rsidRDefault="00DD4865" w:rsidP="00533738">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0336C064" w14:textId="20EF9741" w:rsidR="00C062FD" w:rsidRDefault="00C062FD">
      <w:pPr>
        <w:rPr>
          <w:u w:val="single"/>
        </w:rPr>
      </w:pPr>
    </w:p>
    <w:p w14:paraId="228A4E30" w14:textId="74FDD7BF" w:rsidR="00DD4865" w:rsidRDefault="00DD4865">
      <w:r>
        <w:rPr>
          <w:u w:val="single"/>
        </w:rPr>
        <w:t>Discussion:</w:t>
      </w:r>
    </w:p>
    <w:p w14:paraId="494AB14C" w14:textId="01F42B3A" w:rsidR="00DD4865" w:rsidRDefault="00DD4865"/>
    <w:p w14:paraId="0F2AF084" w14:textId="5B1D58FF" w:rsidR="004E61BD" w:rsidRDefault="004E61BD">
      <w:r>
        <w:rPr>
          <w:noProof/>
        </w:rPr>
        <w:drawing>
          <wp:inline distT="0" distB="0" distL="0" distR="0" wp14:anchorId="30257D08" wp14:editId="70CCC191">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C0316" w14:textId="76769D99" w:rsidR="004E61BD" w:rsidRDefault="004E61BD"/>
    <w:p w14:paraId="3F88FE94" w14:textId="42816503" w:rsidR="004E61BD" w:rsidRDefault="004E61BD">
      <w:r>
        <w:t xml:space="preserve">As seen above in the frame format definition, this field is indeed </w:t>
      </w:r>
      <w:proofErr w:type="spellStart"/>
      <w:r>
        <w:t>optiona</w:t>
      </w:r>
      <w:proofErr w:type="spellEnd"/>
      <w:r>
        <w:t>:</w:t>
      </w:r>
    </w:p>
    <w:p w14:paraId="77CFB891" w14:textId="77777777" w:rsidR="004E61BD" w:rsidRDefault="004E61BD"/>
    <w:p w14:paraId="7A8620BE" w14:textId="56762F57" w:rsidR="00DD4865" w:rsidRDefault="00F74E75">
      <w:r>
        <w:rPr>
          <w:noProof/>
        </w:rPr>
        <w:drawing>
          <wp:inline distT="0" distB="0" distL="0" distR="0" wp14:anchorId="5575BF86" wp14:editId="5CC70BD2">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03056F" w14:textId="77777777" w:rsidR="004E61BD" w:rsidRDefault="004E61BD"/>
    <w:p w14:paraId="3908E375" w14:textId="0C9EA337" w:rsidR="00DD4865" w:rsidRDefault="004E61BD">
      <w:r w:rsidRPr="004E61BD">
        <w:rPr>
          <w:highlight w:val="yellow"/>
          <w:u w:val="single"/>
        </w:rPr>
        <w:t>Proposed Resolution:</w:t>
      </w:r>
    </w:p>
    <w:p w14:paraId="3CE81E57" w14:textId="2FE0D3A3" w:rsidR="004E61BD" w:rsidRDefault="004E61BD"/>
    <w:p w14:paraId="5F23DA7F" w14:textId="6DA8F0BA" w:rsidR="004E61BD" w:rsidRPr="004E61BD" w:rsidRDefault="004E61BD">
      <w:r>
        <w:t>Accepted.</w:t>
      </w:r>
    </w:p>
    <w:p w14:paraId="19BF7E75" w14:textId="77777777" w:rsidR="00DB19EC" w:rsidRDefault="00DD486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19EC" w:rsidRPr="007837C2" w14:paraId="5933E0EE" w14:textId="77777777" w:rsidTr="00533738">
        <w:trPr>
          <w:trHeight w:val="524"/>
        </w:trPr>
        <w:tc>
          <w:tcPr>
            <w:tcW w:w="738" w:type="dxa"/>
            <w:hideMark/>
          </w:tcPr>
          <w:p w14:paraId="62630BF1" w14:textId="77777777" w:rsidR="00DB19EC" w:rsidRPr="007837C2" w:rsidRDefault="00DB19EC"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CCE1AA9" w14:textId="77777777" w:rsidR="00DB19EC" w:rsidRPr="007837C2" w:rsidRDefault="00DB19EC"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9E16D68" w14:textId="77777777" w:rsidR="00DB19EC" w:rsidRPr="007837C2" w:rsidRDefault="00DB19EC"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2F0879" w14:textId="77777777" w:rsidR="00DB19EC" w:rsidRPr="007837C2" w:rsidRDefault="00DB19EC"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F64CDB0" w14:textId="77777777" w:rsidR="00DB19EC" w:rsidRPr="007837C2" w:rsidRDefault="00DB19EC"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19EC" w:rsidRPr="00DC0730" w14:paraId="5B6C43E3" w14:textId="77777777" w:rsidTr="00533738">
        <w:trPr>
          <w:trHeight w:val="2550"/>
        </w:trPr>
        <w:tc>
          <w:tcPr>
            <w:tcW w:w="738" w:type="dxa"/>
            <w:hideMark/>
          </w:tcPr>
          <w:p w14:paraId="7AA61983" w14:textId="77777777" w:rsidR="00DB19EC" w:rsidRPr="00DC0730" w:rsidRDefault="00DB19EC" w:rsidP="00533738">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12DBBF6" w14:textId="77777777" w:rsidR="00DB19EC" w:rsidRPr="00DC0730" w:rsidRDefault="00DB19EC" w:rsidP="00533738">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6290B27E" w14:textId="77777777" w:rsidR="00DB19EC" w:rsidRPr="00DC0730" w:rsidRDefault="00DB19EC"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641C7BB7" w14:textId="77777777" w:rsidR="00DB19EC" w:rsidRPr="00DC0730" w:rsidRDefault="00DB19EC" w:rsidP="00533738">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33C3038F" w14:textId="77777777" w:rsidR="00DB19EC" w:rsidRPr="00DC0730" w:rsidRDefault="00DB19EC" w:rsidP="00533738">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4CD31DDC" w14:textId="63754B7B" w:rsidR="00DD4865" w:rsidRDefault="00DD4865"/>
    <w:p w14:paraId="25DD9CBB" w14:textId="4E2DC182" w:rsidR="00DB19EC" w:rsidRDefault="00DB19EC">
      <w:pPr>
        <w:rPr>
          <w:u w:val="single"/>
        </w:rPr>
      </w:pPr>
      <w:r>
        <w:rPr>
          <w:u w:val="single"/>
        </w:rPr>
        <w:t>Discussion:</w:t>
      </w:r>
    </w:p>
    <w:p w14:paraId="4C6581E0" w14:textId="0BE14E94" w:rsidR="00DB19EC" w:rsidRPr="00CB5174" w:rsidRDefault="00DB19EC"/>
    <w:p w14:paraId="5D904075" w14:textId="43ADBDE3" w:rsidR="00DB19EC" w:rsidRPr="00CB5174" w:rsidRDefault="00CB5174">
      <w:r w:rsidRPr="00CB5174">
        <w:rPr>
          <w:noProof/>
        </w:rPr>
        <w:drawing>
          <wp:inline distT="0" distB="0" distL="0" distR="0" wp14:anchorId="654784BA" wp14:editId="67911CE3">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11B72315" wp14:editId="111AD96F">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EF931B" w14:textId="0E73AD2C" w:rsidR="00DB19EC" w:rsidRDefault="00CB5174">
      <w:r>
        <w:lastRenderedPageBreak/>
        <w:t>The commenter is correct.</w:t>
      </w:r>
    </w:p>
    <w:p w14:paraId="06C71F4B" w14:textId="20083D77" w:rsidR="00CB5174" w:rsidRDefault="00CB5174"/>
    <w:p w14:paraId="772AC110" w14:textId="1FB59C2D" w:rsidR="00CB5174" w:rsidRDefault="00CB5174">
      <w:r w:rsidRPr="00CB5174">
        <w:rPr>
          <w:highlight w:val="yellow"/>
          <w:u w:val="single"/>
        </w:rPr>
        <w:t>Proposed Resolution:</w:t>
      </w:r>
    </w:p>
    <w:p w14:paraId="15353D39" w14:textId="367A6323" w:rsidR="00CB5174" w:rsidRDefault="00CB5174"/>
    <w:p w14:paraId="103A0EBC" w14:textId="0028C3FD" w:rsidR="00CB5174" w:rsidRPr="00CB5174" w:rsidRDefault="00CB5174">
      <w:r>
        <w:t>Accepted.</w:t>
      </w:r>
    </w:p>
    <w:p w14:paraId="401E6C74" w14:textId="77777777" w:rsidR="005B0E24" w:rsidRDefault="00DB19E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B0E24" w:rsidRPr="007837C2" w14:paraId="5068F9E8" w14:textId="77777777" w:rsidTr="00533738">
        <w:trPr>
          <w:trHeight w:val="524"/>
        </w:trPr>
        <w:tc>
          <w:tcPr>
            <w:tcW w:w="738" w:type="dxa"/>
            <w:hideMark/>
          </w:tcPr>
          <w:p w14:paraId="6A336B8A" w14:textId="77777777" w:rsidR="005B0E24" w:rsidRPr="007837C2" w:rsidRDefault="005B0E24"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1B17F53" w14:textId="77777777" w:rsidR="005B0E24" w:rsidRPr="007837C2" w:rsidRDefault="005B0E24"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6E661A" w14:textId="77777777" w:rsidR="005B0E24" w:rsidRPr="007837C2" w:rsidRDefault="005B0E24"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4FA9D8" w14:textId="77777777" w:rsidR="005B0E24" w:rsidRPr="007837C2" w:rsidRDefault="005B0E24"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33985D" w14:textId="77777777" w:rsidR="005B0E24" w:rsidRPr="007837C2" w:rsidRDefault="005B0E24"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B0E24" w:rsidRPr="00DC0730" w14:paraId="2BB83B3F" w14:textId="77777777" w:rsidTr="00533738">
        <w:trPr>
          <w:trHeight w:val="6375"/>
        </w:trPr>
        <w:tc>
          <w:tcPr>
            <w:tcW w:w="738" w:type="dxa"/>
            <w:hideMark/>
          </w:tcPr>
          <w:p w14:paraId="0851D68C" w14:textId="77777777" w:rsidR="005B0E24" w:rsidRPr="00DC0730" w:rsidRDefault="005B0E24" w:rsidP="00533738">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46A07C72" w14:textId="6380B4E7" w:rsidR="005B0E24" w:rsidRPr="00DC0730" w:rsidRDefault="005B0E24" w:rsidP="00533738">
            <w:pPr>
              <w:jc w:val="right"/>
              <w:rPr>
                <w:rFonts w:ascii="Arial" w:eastAsia="Times New Roman" w:hAnsi="Arial" w:cs="Arial"/>
                <w:sz w:val="20"/>
                <w:lang w:val="en-US"/>
              </w:rPr>
            </w:pPr>
            <w:r w:rsidRPr="00DC0730">
              <w:rPr>
                <w:rFonts w:ascii="Arial" w:eastAsia="Times New Roman" w:hAnsi="Arial" w:cs="Arial"/>
                <w:sz w:val="20"/>
                <w:lang w:val="en-US"/>
              </w:rPr>
              <w:t>1095.</w:t>
            </w:r>
            <w:r w:rsidR="0032600F">
              <w:rPr>
                <w:rFonts w:ascii="Arial" w:eastAsia="Times New Roman" w:hAnsi="Arial" w:cs="Arial"/>
                <w:sz w:val="20"/>
                <w:lang w:val="en-US"/>
              </w:rPr>
              <w:t>59</w:t>
            </w:r>
          </w:p>
        </w:tc>
        <w:tc>
          <w:tcPr>
            <w:tcW w:w="1080" w:type="dxa"/>
            <w:hideMark/>
          </w:tcPr>
          <w:p w14:paraId="15D2F51D" w14:textId="77777777" w:rsidR="005B0E24" w:rsidRPr="00DC0730" w:rsidRDefault="005B0E24" w:rsidP="00533738">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591208E3" w14:textId="77777777" w:rsidR="005B0E24" w:rsidRPr="00DC0730" w:rsidRDefault="005B0E24" w:rsidP="00533738">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23EBE4E0" w14:textId="77777777" w:rsidR="005B0E24" w:rsidRPr="00DC0730" w:rsidRDefault="005B0E24" w:rsidP="00533738">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5AB20FC1" w14:textId="5B672C6E" w:rsidR="00312037" w:rsidRDefault="00312037"/>
    <w:p w14:paraId="2020613D" w14:textId="3E51E0D5" w:rsidR="0032600F" w:rsidRDefault="0032600F">
      <w:pPr>
        <w:rPr>
          <w:u w:val="single"/>
        </w:rPr>
      </w:pPr>
      <w:r>
        <w:rPr>
          <w:u w:val="single"/>
        </w:rPr>
        <w:t>Discussion:</w:t>
      </w:r>
    </w:p>
    <w:p w14:paraId="662B1C39" w14:textId="5BA8E80B" w:rsidR="0032600F" w:rsidRPr="0032600F" w:rsidRDefault="0032600F"/>
    <w:p w14:paraId="79DADDF0" w14:textId="27C5C7AB" w:rsidR="0032600F" w:rsidRPr="0032600F" w:rsidRDefault="0032600F">
      <w:r w:rsidRPr="0032600F">
        <w:rPr>
          <w:noProof/>
        </w:rPr>
        <w:drawing>
          <wp:inline distT="0" distB="0" distL="0" distR="0" wp14:anchorId="63260AE2" wp14:editId="7C5585A1">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6949ED54" wp14:editId="4A560D01">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F277B7" w14:textId="623DCF14" w:rsidR="0032600F" w:rsidRDefault="0032600F"/>
    <w:p w14:paraId="783E2BCC" w14:textId="688C2C6D" w:rsidR="0032600F" w:rsidRDefault="0032600F">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19D8F860" w14:textId="77777777" w:rsidR="0032600F" w:rsidRDefault="0032600F">
      <w:r>
        <w:rPr>
          <w:noProof/>
        </w:rPr>
        <w:drawing>
          <wp:inline distT="0" distB="0" distL="0" distR="0" wp14:anchorId="0D5913A4" wp14:editId="341769BB">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1CECA8" w14:textId="77777777" w:rsidR="0032600F" w:rsidRDefault="0032600F">
      <w:r>
        <w:lastRenderedPageBreak/>
        <w:t xml:space="preserve">. . . </w:t>
      </w:r>
    </w:p>
    <w:p w14:paraId="750C0A6B" w14:textId="15AFD3F5" w:rsidR="0032600F" w:rsidRDefault="0032600F">
      <w:r>
        <w:rPr>
          <w:noProof/>
        </w:rPr>
        <w:drawing>
          <wp:inline distT="0" distB="0" distL="0" distR="0" wp14:anchorId="23BD2F5A" wp14:editId="0AA30726">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5631933" w14:textId="11D4B820" w:rsidR="0032600F" w:rsidRDefault="0032600F"/>
    <w:p w14:paraId="28A8633E" w14:textId="193F7F5C" w:rsidR="0032600F" w:rsidRDefault="0032600F">
      <w:r>
        <w:t xml:space="preserve">So, at a minimum, Figure 9-291 needs to be corrected.  A logical approach seems to be to just say “Variable” as </w:t>
      </w:r>
      <w:proofErr w:type="gramStart"/>
      <w:r>
        <w:t>suggested, and</w:t>
      </w:r>
      <w:proofErr w:type="gramEnd"/>
      <w:r>
        <w:t xml:space="preserve"> clarify in the text.</w:t>
      </w:r>
    </w:p>
    <w:p w14:paraId="3405B148" w14:textId="596EEE39" w:rsidR="0032600F" w:rsidRDefault="0032600F"/>
    <w:p w14:paraId="0FB5DD19" w14:textId="5C3F6E6A" w:rsidR="0032600F" w:rsidRPr="0032600F" w:rsidRDefault="0032600F">
      <w:pPr>
        <w:rPr>
          <w:u w:val="single"/>
        </w:rPr>
      </w:pPr>
      <w:r w:rsidRPr="0032600F">
        <w:rPr>
          <w:highlight w:val="yellow"/>
          <w:u w:val="single"/>
        </w:rPr>
        <w:t>Proposed Resolution:</w:t>
      </w:r>
    </w:p>
    <w:p w14:paraId="087BB473" w14:textId="0CC64E63" w:rsidR="0032600F" w:rsidRDefault="0032600F"/>
    <w:p w14:paraId="2EB9DEB1" w14:textId="12AE5486" w:rsidR="0032600F" w:rsidRPr="0032600F" w:rsidRDefault="0032600F">
      <w:r>
        <w:t>Accepted.</w:t>
      </w:r>
    </w:p>
    <w:p w14:paraId="32421D61" w14:textId="77777777" w:rsidR="00894D81" w:rsidRDefault="0032600F">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94D81" w:rsidRPr="007837C2" w14:paraId="49D6F061" w14:textId="77777777" w:rsidTr="00533738">
        <w:trPr>
          <w:trHeight w:val="524"/>
        </w:trPr>
        <w:tc>
          <w:tcPr>
            <w:tcW w:w="738" w:type="dxa"/>
            <w:hideMark/>
          </w:tcPr>
          <w:p w14:paraId="2D6DF299"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00A1AF"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7A911"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2DB9A2"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374822"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94D81" w:rsidRPr="00DC0730" w14:paraId="3F8AA44E" w14:textId="77777777" w:rsidTr="00533738">
        <w:trPr>
          <w:trHeight w:val="1785"/>
        </w:trPr>
        <w:tc>
          <w:tcPr>
            <w:tcW w:w="738" w:type="dxa"/>
            <w:hideMark/>
          </w:tcPr>
          <w:p w14:paraId="1EFF8756" w14:textId="77777777" w:rsidR="00894D81" w:rsidRPr="00DC0730" w:rsidRDefault="00894D81" w:rsidP="00533738">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4BF7B20D" w14:textId="2C2E8E94" w:rsidR="00894D81" w:rsidRPr="00DC0730" w:rsidRDefault="00894D81" w:rsidP="00533738">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78768552" w14:textId="77777777" w:rsidR="00894D81" w:rsidRPr="00DC0730" w:rsidRDefault="00894D81" w:rsidP="00533738">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75E58A81" w14:textId="77777777" w:rsidR="00894D81" w:rsidRPr="00DC0730" w:rsidRDefault="00894D81" w:rsidP="00533738">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01FF707A" w14:textId="77777777" w:rsidR="00894D81" w:rsidRPr="00DC0730" w:rsidRDefault="00894D81" w:rsidP="00533738">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13F57AF7" w14:textId="44CE0FB7" w:rsidR="0032600F" w:rsidRDefault="0032600F">
      <w:pPr>
        <w:rPr>
          <w:u w:val="single"/>
        </w:rPr>
      </w:pPr>
    </w:p>
    <w:p w14:paraId="303DC5FC" w14:textId="0EACFD9C" w:rsidR="00894D81" w:rsidRPr="00894D81" w:rsidRDefault="00894D81">
      <w:pPr>
        <w:rPr>
          <w:u w:val="single"/>
        </w:rPr>
      </w:pPr>
      <w:r w:rsidRPr="00894D81">
        <w:rPr>
          <w:u w:val="single"/>
        </w:rPr>
        <w:t>Discussion:</w:t>
      </w:r>
    </w:p>
    <w:p w14:paraId="1D89F582" w14:textId="112095F7" w:rsidR="00894D81" w:rsidRDefault="00894D81"/>
    <w:p w14:paraId="2A25E22C" w14:textId="7EFA2FE8" w:rsidR="00894D81" w:rsidRDefault="00894D81">
      <w:r>
        <w:rPr>
          <w:noProof/>
        </w:rPr>
        <w:drawing>
          <wp:inline distT="0" distB="0" distL="0" distR="0" wp14:anchorId="2B968A5F" wp14:editId="13DC8E91">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0CD9BB" w14:textId="7C28AC34" w:rsidR="00894D81" w:rsidRDefault="00894D81"/>
    <w:p w14:paraId="3F633184" w14:textId="43725773" w:rsidR="00894D81" w:rsidRDefault="00894D81">
      <w:r>
        <w:t>The commenter claims that the value of 1 is obvious, in this context.  Here’s the logic:</w:t>
      </w:r>
    </w:p>
    <w:p w14:paraId="1491A12F" w14:textId="6DB957A4" w:rsidR="00894D81" w:rsidRDefault="00894D81" w:rsidP="00894D81">
      <w:pPr>
        <w:pStyle w:val="ListParagraph"/>
        <w:numPr>
          <w:ilvl w:val="0"/>
          <w:numId w:val="37"/>
        </w:numPr>
      </w:pPr>
      <w:r>
        <w:t>The count is the “number of TBTTs until the STA ... switches to the new channel”.</w:t>
      </w:r>
    </w:p>
    <w:p w14:paraId="22F42E1B" w14:textId="44FBE6D5" w:rsidR="00894D81" w:rsidRDefault="00894D81" w:rsidP="00894D81">
      <w:pPr>
        <w:pStyle w:val="ListParagraph"/>
        <w:numPr>
          <w:ilvl w:val="0"/>
          <w:numId w:val="37"/>
        </w:numPr>
      </w:pPr>
      <w:r>
        <w:t>So, if the value is 1, that implies there is 1 TBTT “until” the STA switches channels.  That leaves it ambiguous if the channel switch happens just before that next TBTT, or just after it.  (What does “until” mean, here?  And, obviously it can’t switch channels _at_ the TBTT, or it will have to delay the Beacon transmission while waiting for a CCA operation.)</w:t>
      </w:r>
    </w:p>
    <w:p w14:paraId="0ED34EF3" w14:textId="370E056F" w:rsidR="00894D81" w:rsidRDefault="00894D81" w:rsidP="00894D81">
      <w:pPr>
        <w:pStyle w:val="ListParagraph"/>
        <w:numPr>
          <w:ilvl w:val="0"/>
          <w:numId w:val="37"/>
        </w:numPr>
      </w:pPr>
      <w:r>
        <w:t>Thus, the example of stating that ‘1’ means the switch happens just before the next TBTT/Beacon seems a useful clarification.</w:t>
      </w:r>
    </w:p>
    <w:p w14:paraId="2FF34BF7" w14:textId="2A284223" w:rsidR="00894D81" w:rsidRDefault="00894D81" w:rsidP="00894D81">
      <w:pPr>
        <w:pStyle w:val="ListParagraph"/>
        <w:numPr>
          <w:ilvl w:val="0"/>
          <w:numId w:val="37"/>
        </w:numPr>
      </w:pPr>
      <w:r>
        <w:t xml:space="preserve">Presumably, the same logic applies to any other number larger than 1.  For </w:t>
      </w:r>
      <w:proofErr w:type="gramStart"/>
      <w:r>
        <w:t>example</w:t>
      </w:r>
      <w:proofErr w:type="gramEnd"/>
      <w:r>
        <w:t xml:space="preserve"> if the value is 3, then the switch occurs just before the 3</w:t>
      </w:r>
      <w:r w:rsidRPr="00894D81">
        <w:rPr>
          <w:vertAlign w:val="superscript"/>
        </w:rPr>
        <w:t>rd</w:t>
      </w:r>
      <w:r>
        <w:t xml:space="preserve"> TBTT in the future.</w:t>
      </w:r>
    </w:p>
    <w:p w14:paraId="657E0D3B" w14:textId="3F473EBD" w:rsidR="00894D81" w:rsidRDefault="00894D81" w:rsidP="00894D81">
      <w:pPr>
        <w:pStyle w:val="ListParagraph"/>
        <w:numPr>
          <w:ilvl w:val="0"/>
          <w:numId w:val="37"/>
        </w:numPr>
      </w:pPr>
      <w:r>
        <w:t xml:space="preserve">Perhaps it would be better to replace “until” with “just before”, something </w:t>
      </w:r>
      <w:proofErr w:type="gramStart"/>
      <w:r>
        <w:t>similar to</w:t>
      </w:r>
      <w:proofErr w:type="gramEnd"/>
      <w:r>
        <w:t>:</w:t>
      </w:r>
    </w:p>
    <w:p w14:paraId="2B3EA730" w14:textId="0593C58E" w:rsidR="00894D81" w:rsidRDefault="00894D81" w:rsidP="00894D81">
      <w:pPr>
        <w:pStyle w:val="ListParagraph"/>
        <w:numPr>
          <w:ilvl w:val="1"/>
          <w:numId w:val="37"/>
        </w:numPr>
      </w:pPr>
      <w:r>
        <w:t>“the number of TBTTs, just before which the STA … switches to the new channel”.</w:t>
      </w:r>
    </w:p>
    <w:p w14:paraId="110E962E" w14:textId="2F025E67" w:rsidR="00894D81" w:rsidRDefault="00894D81" w:rsidP="00894D81">
      <w:pPr>
        <w:pStyle w:val="ListParagraph"/>
        <w:numPr>
          <w:ilvl w:val="0"/>
          <w:numId w:val="37"/>
        </w:numPr>
      </w:pPr>
      <w:r>
        <w:t>The example of what 0 means is clearly non-obvious, and the commenter does not suggest removing that one.</w:t>
      </w:r>
    </w:p>
    <w:p w14:paraId="08EC5290" w14:textId="6D26AAF0" w:rsidR="00894D81" w:rsidRDefault="00894D81" w:rsidP="00894D81"/>
    <w:p w14:paraId="7F78A501" w14:textId="2691EE8D" w:rsidR="00894D81" w:rsidRDefault="00894D81" w:rsidP="00894D81">
      <w:r w:rsidRPr="000C5BCC">
        <w:rPr>
          <w:highlight w:val="yellow"/>
          <w:u w:val="single"/>
        </w:rPr>
        <w:t>Proposed Resolution:</w:t>
      </w:r>
    </w:p>
    <w:p w14:paraId="47795E8E" w14:textId="162D446E" w:rsidR="00894D81" w:rsidRDefault="00894D81" w:rsidP="00894D81"/>
    <w:p w14:paraId="61A6F771" w14:textId="32A5C0BC" w:rsidR="00894D81" w:rsidRPr="00894D81" w:rsidRDefault="00894D81" w:rsidP="00894D81">
      <w:r>
        <w:t>Rejected.  The language “number of TBTTs until” is not obvious to indicate “just before” or “just after” that number of TBTTs happens.  The example clarifies this.</w:t>
      </w:r>
    </w:p>
    <w:p w14:paraId="6E751133" w14:textId="77777777" w:rsidR="00894D81" w:rsidRDefault="00894D81"/>
    <w:p w14:paraId="59BF03AA" w14:textId="77777777" w:rsidR="00743953" w:rsidRDefault="00894D8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3953" w:rsidRPr="007837C2" w14:paraId="281F9ADE" w14:textId="77777777" w:rsidTr="00533738">
        <w:trPr>
          <w:trHeight w:val="524"/>
        </w:trPr>
        <w:tc>
          <w:tcPr>
            <w:tcW w:w="738" w:type="dxa"/>
            <w:hideMark/>
          </w:tcPr>
          <w:p w14:paraId="0FFC69A0"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16CE2E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AD36D"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9DC5F4"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BFF4C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43953" w:rsidRPr="00DC0730" w14:paraId="55E38C21" w14:textId="77777777" w:rsidTr="00533738">
        <w:trPr>
          <w:trHeight w:val="2550"/>
        </w:trPr>
        <w:tc>
          <w:tcPr>
            <w:tcW w:w="738" w:type="dxa"/>
            <w:hideMark/>
          </w:tcPr>
          <w:p w14:paraId="3A6ED0C6" w14:textId="77777777"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84C116C" w14:textId="72576FFD"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2311.</w:t>
            </w:r>
            <w:r w:rsidR="001D69D1">
              <w:rPr>
                <w:rFonts w:ascii="Arial" w:eastAsia="Times New Roman" w:hAnsi="Arial" w:cs="Arial"/>
                <w:sz w:val="20"/>
                <w:lang w:val="en-US"/>
              </w:rPr>
              <w:t>47</w:t>
            </w:r>
          </w:p>
        </w:tc>
        <w:tc>
          <w:tcPr>
            <w:tcW w:w="1080" w:type="dxa"/>
            <w:hideMark/>
          </w:tcPr>
          <w:p w14:paraId="29453FBE"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60AB17E4"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EC064B1"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145D2CDD" w14:textId="15839FD0" w:rsidR="00894D81" w:rsidRDefault="00894D81"/>
    <w:p w14:paraId="7596AF86" w14:textId="4980DDE0" w:rsidR="00743953" w:rsidRDefault="00743953">
      <w:r>
        <w:rPr>
          <w:u w:val="single"/>
        </w:rPr>
        <w:t>Discussion:</w:t>
      </w:r>
    </w:p>
    <w:p w14:paraId="6FCCABD2" w14:textId="00748AD0" w:rsidR="00743953" w:rsidRDefault="00743953"/>
    <w:p w14:paraId="11FDEF0F" w14:textId="5E9FFAD5" w:rsidR="00743953" w:rsidRDefault="001D69D1">
      <w:r>
        <w:rPr>
          <w:noProof/>
        </w:rPr>
        <w:drawing>
          <wp:inline distT="0" distB="0" distL="0" distR="0" wp14:anchorId="6DA5B5D6" wp14:editId="0EDCFBAB">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66B0FE" w14:textId="10A0E488" w:rsidR="001D69D1" w:rsidRDefault="001D69D1"/>
    <w:p w14:paraId="397D9E7F" w14:textId="3DADA7C4" w:rsidR="001D69D1" w:rsidRDefault="001D69D1">
      <w:r>
        <w:t>The sentence does have some grammar issues.  Subclause 11.15.11 does make the intention clear:</w:t>
      </w:r>
    </w:p>
    <w:p w14:paraId="4A09D727" w14:textId="4595FD54" w:rsidR="001D69D1" w:rsidRDefault="001D69D1">
      <w:r>
        <w:rPr>
          <w:noProof/>
        </w:rPr>
        <w:drawing>
          <wp:inline distT="0" distB="0" distL="0" distR="0" wp14:anchorId="09047E01" wp14:editId="2A0D7F1E">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AB3390" w14:textId="77777777" w:rsidR="001D69D1" w:rsidRDefault="001D69D1"/>
    <w:p w14:paraId="076BEA3C" w14:textId="1A7835B4" w:rsidR="001D69D1" w:rsidRDefault="001D69D1">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5DE2F7C3" w14:textId="6747E19C" w:rsidR="001D69D1" w:rsidRDefault="001D69D1"/>
    <w:p w14:paraId="4BA6FB7B" w14:textId="4FCF879C" w:rsidR="001D69D1" w:rsidRDefault="001D69D1">
      <w:r w:rsidRPr="001D69D1">
        <w:rPr>
          <w:highlight w:val="yellow"/>
          <w:u w:val="single"/>
        </w:rPr>
        <w:t>Proposed Resolution:</w:t>
      </w:r>
    </w:p>
    <w:p w14:paraId="679257DE" w14:textId="7441C493" w:rsidR="001D69D1" w:rsidRDefault="001D69D1"/>
    <w:p w14:paraId="1A1F2EF2" w14:textId="499796D0" w:rsidR="001D69D1" w:rsidRPr="001D69D1" w:rsidRDefault="001D69D1">
      <w:r>
        <w:t>Accepted.</w:t>
      </w:r>
    </w:p>
    <w:p w14:paraId="137A8579" w14:textId="77777777" w:rsidR="00743953" w:rsidRDefault="00743953"/>
    <w:p w14:paraId="07D55375" w14:textId="1DEF61B5" w:rsidR="00743953" w:rsidRDefault="00743953">
      <w:r>
        <w:br w:type="page"/>
      </w:r>
    </w:p>
    <w:p w14:paraId="4711D893" w14:textId="77777777" w:rsidR="003010EF" w:rsidRDefault="003010EF" w:rsidP="008A162E">
      <w:pPr>
        <w:rPr>
          <w:b/>
          <w:sz w:val="40"/>
        </w:rPr>
      </w:pPr>
    </w:p>
    <w:p w14:paraId="749B86B5" w14:textId="197560DE" w:rsidR="008A162E" w:rsidRDefault="008A162E" w:rsidP="008A162E">
      <w:pPr>
        <w:rPr>
          <w:b/>
          <w:sz w:val="40"/>
        </w:rPr>
      </w:pPr>
      <w:r w:rsidRPr="004A4E87">
        <w:rPr>
          <w:b/>
          <w:sz w:val="40"/>
        </w:rPr>
        <w:t>Not ready for review, yet:</w:t>
      </w:r>
    </w:p>
    <w:p w14:paraId="2DBCE8E7" w14:textId="2A6BBD60" w:rsidR="009C6FFD" w:rsidRDefault="009C6FFD" w:rsidP="008A162E"/>
    <w:p w14:paraId="024CC905" w14:textId="55D9FE61" w:rsidR="00192743" w:rsidRDefault="00192743" w:rsidP="008A162E">
      <w:r>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C41ECF">
        <w:trPr>
          <w:trHeight w:val="524"/>
        </w:trPr>
        <w:tc>
          <w:tcPr>
            <w:tcW w:w="738" w:type="dxa"/>
            <w:hideMark/>
          </w:tcPr>
          <w:p w14:paraId="0281F26A" w14:textId="77777777" w:rsidR="003010EF" w:rsidRPr="007837C2" w:rsidRDefault="003010EF" w:rsidP="00C41ECF">
            <w:pPr>
              <w:autoSpaceDE w:val="0"/>
              <w:autoSpaceDN w:val="0"/>
              <w:adjustRightInd w:val="0"/>
              <w:rPr>
                <w:rFonts w:ascii="Arial" w:hAnsi="Arial" w:cs="Arial"/>
                <w:b/>
                <w:bCs/>
                <w:sz w:val="20"/>
                <w:lang w:eastAsia="ja-JP" w:bidi="he-IL"/>
              </w:rPr>
            </w:pPr>
            <w:bookmarkStart w:id="1"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C41ECF">
        <w:trPr>
          <w:trHeight w:val="3570"/>
        </w:trPr>
        <w:tc>
          <w:tcPr>
            <w:tcW w:w="738" w:type="dxa"/>
            <w:hideMark/>
          </w:tcPr>
          <w:p w14:paraId="39B76FBA" w14:textId="77777777" w:rsidR="003010EF" w:rsidRPr="00DC0730" w:rsidRDefault="003010EF" w:rsidP="00C41ECF">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C41ECF">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C41ECF">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C41ECF">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C41ECF">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1"/>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C41ECF">
        <w:trPr>
          <w:trHeight w:val="524"/>
        </w:trPr>
        <w:tc>
          <w:tcPr>
            <w:tcW w:w="738" w:type="dxa"/>
            <w:hideMark/>
          </w:tcPr>
          <w:p w14:paraId="33F26636"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C41ECF">
        <w:trPr>
          <w:trHeight w:val="3060"/>
        </w:trPr>
        <w:tc>
          <w:tcPr>
            <w:tcW w:w="738" w:type="dxa"/>
            <w:hideMark/>
          </w:tcPr>
          <w:p w14:paraId="53C94B70" w14:textId="77777777" w:rsidR="003010EF" w:rsidRPr="00DC0730" w:rsidRDefault="003010EF" w:rsidP="00C41ECF">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C41ECF">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C41ECF">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C41ECF">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C41ECF">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C41ECF">
        <w:trPr>
          <w:trHeight w:val="524"/>
        </w:trPr>
        <w:tc>
          <w:tcPr>
            <w:tcW w:w="738" w:type="dxa"/>
            <w:hideMark/>
          </w:tcPr>
          <w:p w14:paraId="28F5C54F"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C41EC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C41ECF">
        <w:trPr>
          <w:trHeight w:val="1530"/>
        </w:trPr>
        <w:tc>
          <w:tcPr>
            <w:tcW w:w="738" w:type="dxa"/>
            <w:hideMark/>
          </w:tcPr>
          <w:p w14:paraId="5A3AD88E" w14:textId="77777777" w:rsidR="003010EF" w:rsidRPr="00DC0730" w:rsidRDefault="003010EF" w:rsidP="00C41EC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C41EC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C41EC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C41EC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C41EC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p w14:paraId="2700C148" w14:textId="6303AC2A" w:rsidR="003010EF" w:rsidRDefault="003010EF" w:rsidP="008A162E"/>
    <w:p w14:paraId="1EF0AC43" w14:textId="77777777" w:rsidR="003010EF" w:rsidRDefault="003010EF"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2" w:name="_Hlk13734345"/>
            <w:bookmarkStart w:id="3" w:name="_Hlk13734796"/>
            <w:bookmarkStart w:id="4" w:name="_Hlk13945538"/>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5B6A0D50" w14:textId="77777777" w:rsidTr="000435C1">
        <w:trPr>
          <w:trHeight w:val="1020"/>
        </w:trPr>
        <w:tc>
          <w:tcPr>
            <w:tcW w:w="738" w:type="dxa"/>
            <w:hideMark/>
          </w:tcPr>
          <w:p w14:paraId="4EB4447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4B47172" w14:textId="759718CA"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1129.0</w:t>
            </w:r>
            <w:r w:rsidR="00955325">
              <w:rPr>
                <w:rFonts w:ascii="Arial" w:eastAsia="Times New Roman" w:hAnsi="Arial" w:cs="Arial"/>
                <w:sz w:val="20"/>
                <w:lang w:val="en-US"/>
              </w:rPr>
              <w:t>6</w:t>
            </w:r>
          </w:p>
        </w:tc>
        <w:tc>
          <w:tcPr>
            <w:tcW w:w="1080" w:type="dxa"/>
            <w:hideMark/>
          </w:tcPr>
          <w:p w14:paraId="4971188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12C5CA8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48F789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bookmarkEnd w:id="2"/>
      <w:bookmarkEnd w:id="3"/>
      <w:bookmarkEnd w:id="4"/>
      <w:tr w:rsidR="00192743" w:rsidRPr="00DC0730" w14:paraId="58316020" w14:textId="77777777" w:rsidTr="000435C1">
        <w:trPr>
          <w:trHeight w:val="1020"/>
        </w:trPr>
        <w:tc>
          <w:tcPr>
            <w:tcW w:w="738" w:type="dxa"/>
            <w:hideMark/>
          </w:tcPr>
          <w:p w14:paraId="300F793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CA9F58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7F3CAE2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55F303C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66E41C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192743" w:rsidRPr="00DC0730" w14:paraId="79FC1BE7" w14:textId="77777777" w:rsidTr="000435C1">
        <w:trPr>
          <w:trHeight w:val="2295"/>
        </w:trPr>
        <w:tc>
          <w:tcPr>
            <w:tcW w:w="738" w:type="dxa"/>
            <w:hideMark/>
          </w:tcPr>
          <w:p w14:paraId="7941974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645619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560EA44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AC15F3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376D5F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192743" w:rsidRPr="00DC0730" w14:paraId="5DE2534C" w14:textId="77777777" w:rsidTr="000435C1">
        <w:trPr>
          <w:trHeight w:val="2295"/>
        </w:trPr>
        <w:tc>
          <w:tcPr>
            <w:tcW w:w="738" w:type="dxa"/>
            <w:hideMark/>
          </w:tcPr>
          <w:p w14:paraId="57C765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7929CF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6E9BA00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356AAD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0EE40D6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192743" w:rsidRPr="00DC0730" w14:paraId="6AD93808" w14:textId="77777777" w:rsidTr="000435C1">
        <w:trPr>
          <w:trHeight w:val="2805"/>
        </w:trPr>
        <w:tc>
          <w:tcPr>
            <w:tcW w:w="738" w:type="dxa"/>
            <w:hideMark/>
          </w:tcPr>
          <w:p w14:paraId="4EA27D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ABA35F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64B64D6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40C54D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6C4D419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192743" w:rsidRPr="00DC0730" w14:paraId="6852C8C1" w14:textId="77777777" w:rsidTr="000435C1">
        <w:trPr>
          <w:trHeight w:val="3060"/>
        </w:trPr>
        <w:tc>
          <w:tcPr>
            <w:tcW w:w="738" w:type="dxa"/>
            <w:hideMark/>
          </w:tcPr>
          <w:p w14:paraId="2A477B8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35A9DD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665487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469A12D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FD27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6AD9A64E" w14:textId="77777777" w:rsidTr="000435C1">
        <w:trPr>
          <w:trHeight w:val="1530"/>
        </w:trPr>
        <w:tc>
          <w:tcPr>
            <w:tcW w:w="738" w:type="dxa"/>
            <w:hideMark/>
          </w:tcPr>
          <w:p w14:paraId="1BED8D9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035E63C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5726956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7E3F18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55A30A9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41">
                      <w14:nvContentPartPr>
                        <w14:cNvContentPartPr/>
                      </w14:nvContentPartPr>
                      <w14:xfrm>
                        <a:off x="0" y="0"/>
                        <a:ext cx="210240" cy="39240"/>
                      </w14:xfrm>
                    </w14:contentPart>
                  </a:graphicData>
                </a:graphic>
              </wp:anchor>
            </w:drawing>
          </mc:Choice>
          <mc:Fallback>
            <w:pict>
              <v:shapetype w14:anchorId="72DAA2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42"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43">
                      <w14:nvContentPartPr>
                        <w14:cNvContentPartPr/>
                      </w14:nvContentPartPr>
                      <w14:xfrm>
                        <a:off x="0" y="0"/>
                        <a:ext cx="226440" cy="5760"/>
                      </w14:xfrm>
                    </w14:contentPart>
                  </a:graphicData>
                </a:graphic>
              </wp:anchor>
            </w:drawing>
          </mc:Choice>
          <mc:Fallback>
            <w:pict>
              <v:shape w14:anchorId="67F015EC"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44"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45">
                      <w14:nvContentPartPr>
                        <w14:cNvContentPartPr/>
                      </w14:nvContentPartPr>
                      <w14:xfrm>
                        <a:off x="0" y="0"/>
                        <a:ext cx="240840" cy="17280"/>
                      </w14:xfrm>
                    </w14:contentPart>
                  </a:graphicData>
                </a:graphic>
              </wp:anchor>
            </w:drawing>
          </mc:Choice>
          <mc:Fallback>
            <w:pict>
              <v:shape w14:anchorId="44F44A30"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46"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47">
                      <w14:nvContentPartPr>
                        <w14:cNvContentPartPr/>
                      </w14:nvContentPartPr>
                      <w14:xfrm>
                        <a:off x="0" y="0"/>
                        <a:ext cx="240840" cy="360"/>
                      </w14:xfrm>
                    </w14:contentPart>
                  </a:graphicData>
                </a:graphic>
              </wp:anchor>
            </w:drawing>
          </mc:Choice>
          <mc:Fallback>
            <w:pict>
              <v:shape w14:anchorId="39A9A2CD"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48"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49">
                      <w14:nvContentPartPr>
                        <w14:cNvContentPartPr/>
                      </w14:nvContentPartPr>
                      <w14:xfrm>
                        <a:off x="0" y="0"/>
                        <a:ext cx="252000" cy="17640"/>
                      </w14:xfrm>
                    </w14:contentPart>
                  </a:graphicData>
                </a:graphic>
              </wp:anchor>
            </w:drawing>
          </mc:Choice>
          <mc:Fallback>
            <w:pict>
              <v:shape w14:anchorId="05D8D079"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50"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51">
                      <w14:nvContentPartPr>
                        <w14:cNvContentPartPr/>
                      </w14:nvContentPartPr>
                      <w14:xfrm>
                        <a:off x="0" y="0"/>
                        <a:ext cx="294840" cy="56880"/>
                      </w14:xfrm>
                    </w14:contentPart>
                  </a:graphicData>
                </a:graphic>
              </wp:anchor>
            </w:drawing>
          </mc:Choice>
          <mc:Fallback>
            <w:pict>
              <v:shape w14:anchorId="60853FF3"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52"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53">
                      <w14:nvContentPartPr>
                        <w14:cNvContentPartPr/>
                      </w14:nvContentPartPr>
                      <w14:xfrm>
                        <a:off x="0" y="0"/>
                        <a:ext cx="263160" cy="23040"/>
                      </w14:xfrm>
                    </w14:contentPart>
                  </a:graphicData>
                </a:graphic>
              </wp:anchor>
            </w:drawing>
          </mc:Choice>
          <mc:Fallback>
            <w:pict>
              <v:shape w14:anchorId="480600D6"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54"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55">
                      <w14:nvContentPartPr>
                        <w14:cNvContentPartPr/>
                      </w14:nvContentPartPr>
                      <w14:xfrm>
                        <a:off x="0" y="0"/>
                        <a:ext cx="274680" cy="360"/>
                      </w14:xfrm>
                    </w14:contentPart>
                  </a:graphicData>
                </a:graphic>
              </wp:anchor>
            </w:drawing>
          </mc:Choice>
          <mc:Fallback>
            <w:pict>
              <v:shape w14:anchorId="6049EC61"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56"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57">
                      <w14:nvContentPartPr>
                        <w14:cNvContentPartPr/>
                      </w14:nvContentPartPr>
                      <w14:xfrm>
                        <a:off x="0" y="0"/>
                        <a:ext cx="232920" cy="6480"/>
                      </w14:xfrm>
                    </w14:contentPart>
                  </a:graphicData>
                </a:graphic>
              </wp:anchor>
            </w:drawing>
          </mc:Choice>
          <mc:Fallback>
            <w:pict>
              <v:shape w14:anchorId="6D636F4B"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58"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59">
                      <w14:nvContentPartPr>
                        <w14:cNvContentPartPr/>
                      </w14:nvContentPartPr>
                      <w14:xfrm>
                        <a:off x="0" y="0"/>
                        <a:ext cx="269280" cy="6120"/>
                      </w14:xfrm>
                    </w14:contentPart>
                  </a:graphicData>
                </a:graphic>
              </wp:anchor>
            </w:drawing>
          </mc:Choice>
          <mc:Fallback>
            <w:pict>
              <v:shape w14:anchorId="5380F259"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60"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61">
                      <w14:nvContentPartPr>
                        <w14:cNvContentPartPr/>
                      </w14:nvContentPartPr>
                      <w14:xfrm>
                        <a:off x="0" y="0"/>
                        <a:ext cx="278280" cy="23040"/>
                      </w14:xfrm>
                    </w14:contentPart>
                  </a:graphicData>
                </a:graphic>
              </wp:anchor>
            </w:drawing>
          </mc:Choice>
          <mc:Fallback>
            <w:pict>
              <v:shape w14:anchorId="74C0546F"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62"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63">
                      <w14:nvContentPartPr>
                        <w14:cNvContentPartPr/>
                      </w14:nvContentPartPr>
                      <w14:xfrm>
                        <a:off x="0" y="0"/>
                        <a:ext cx="274680" cy="11520"/>
                      </w14:xfrm>
                    </w14:contentPart>
                  </a:graphicData>
                </a:graphic>
              </wp:anchor>
            </w:drawing>
          </mc:Choice>
          <mc:Fallback>
            <w:pict>
              <v:shape w14:anchorId="7D6860CF"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64"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65">
                      <w14:nvContentPartPr>
                        <w14:cNvContentPartPr/>
                      </w14:nvContentPartPr>
                      <w14:xfrm>
                        <a:off x="0" y="0"/>
                        <a:ext cx="269640" cy="5400"/>
                      </w14:xfrm>
                    </w14:contentPart>
                  </a:graphicData>
                </a:graphic>
              </wp:anchor>
            </w:drawing>
          </mc:Choice>
          <mc:Fallback>
            <w:pict>
              <v:shape w14:anchorId="69150C49"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66"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67">
                      <w14:nvContentPartPr>
                        <w14:cNvContentPartPr/>
                      </w14:nvContentPartPr>
                      <w14:xfrm>
                        <a:off x="0" y="0"/>
                        <a:ext cx="280080" cy="17640"/>
                      </w14:xfrm>
                    </w14:contentPart>
                  </a:graphicData>
                </a:graphic>
              </wp:anchor>
            </w:drawing>
          </mc:Choice>
          <mc:Fallback>
            <w:pict>
              <v:shape w14:anchorId="17343CF5"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68"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69">
                      <w14:nvContentPartPr>
                        <w14:cNvContentPartPr/>
                      </w14:nvContentPartPr>
                      <w14:xfrm>
                        <a:off x="0" y="0"/>
                        <a:ext cx="278640" cy="28800"/>
                      </w14:xfrm>
                    </w14:contentPart>
                  </a:graphicData>
                </a:graphic>
              </wp:anchor>
            </w:drawing>
          </mc:Choice>
          <mc:Fallback>
            <w:pict>
              <v:shape w14:anchorId="43D2206A"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70"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71">
                      <w14:nvContentPartPr>
                        <w14:cNvContentPartPr/>
                      </w14:nvContentPartPr>
                      <w14:xfrm>
                        <a:off x="0" y="0"/>
                        <a:ext cx="274680" cy="360"/>
                      </w14:xfrm>
                    </w14:contentPart>
                  </a:graphicData>
                </a:graphic>
              </wp:anchor>
            </w:drawing>
          </mc:Choice>
          <mc:Fallback>
            <w:pict>
              <v:shape w14:anchorId="00223D07"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56"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72">
                      <w14:nvContentPartPr>
                        <w14:cNvContentPartPr/>
                      </w14:nvContentPartPr>
                      <w14:xfrm>
                        <a:off x="0" y="0"/>
                        <a:ext cx="313920" cy="11520"/>
                      </w14:xfrm>
                    </w14:contentPart>
                  </a:graphicData>
                </a:graphic>
              </wp:anchor>
            </w:drawing>
          </mc:Choice>
          <mc:Fallback>
            <w:pict>
              <v:shape w14:anchorId="0CAA95C2"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73"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74">
                      <w14:nvContentPartPr>
                        <w14:cNvContentPartPr/>
                      </w14:nvContentPartPr>
                      <w14:xfrm>
                        <a:off x="0" y="0"/>
                        <a:ext cx="286920" cy="6120"/>
                      </w14:xfrm>
                    </w14:contentPart>
                  </a:graphicData>
                </a:graphic>
              </wp:anchor>
            </w:drawing>
          </mc:Choice>
          <mc:Fallback>
            <w:pict>
              <v:shape w14:anchorId="715FC0B6"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75"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76">
                      <w14:nvContentPartPr>
                        <w14:cNvContentPartPr/>
                      </w14:nvContentPartPr>
                      <w14:xfrm>
                        <a:off x="0" y="0"/>
                        <a:ext cx="263520" cy="6120"/>
                      </w14:xfrm>
                    </w14:contentPart>
                  </a:graphicData>
                </a:graphic>
              </wp:anchor>
            </w:drawing>
          </mc:Choice>
          <mc:Fallback>
            <w:pict>
              <v:shape w14:anchorId="56972C9C"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77"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78">
                      <w14:nvContentPartPr>
                        <w14:cNvContentPartPr/>
                      </w14:nvContentPartPr>
                      <w14:xfrm>
                        <a:off x="0" y="0"/>
                        <a:ext cx="319680" cy="28800"/>
                      </w14:xfrm>
                    </w14:contentPart>
                  </a:graphicData>
                </a:graphic>
              </wp:anchor>
            </w:drawing>
          </mc:Choice>
          <mc:Fallback>
            <w:pict>
              <v:shape w14:anchorId="244AC3F0"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79"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80">
                      <w14:nvContentPartPr>
                        <w14:cNvContentPartPr/>
                      </w14:nvContentPartPr>
                      <w14:xfrm>
                        <a:off x="0" y="0"/>
                        <a:ext cx="325080" cy="360"/>
                      </w14:xfrm>
                    </w14:contentPart>
                  </a:graphicData>
                </a:graphic>
              </wp:anchor>
            </w:drawing>
          </mc:Choice>
          <mc:Fallback>
            <w:pict>
              <v:shape w14:anchorId="712B90F9"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81"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82">
                      <w14:nvContentPartPr>
                        <w14:cNvContentPartPr/>
                      </w14:nvContentPartPr>
                      <w14:xfrm>
                        <a:off x="0" y="0"/>
                        <a:ext cx="291600" cy="17280"/>
                      </w14:xfrm>
                    </w14:contentPart>
                  </a:graphicData>
                </a:graphic>
              </wp:anchor>
            </w:drawing>
          </mc:Choice>
          <mc:Fallback>
            <w:pict>
              <v:shape w14:anchorId="59CC30B4"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83"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89"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93">
                      <w14:nvContentPartPr>
                        <w14:cNvContentPartPr/>
                      </w14:nvContentPartPr>
                      <w14:xfrm>
                        <a:off x="0" y="0"/>
                        <a:ext cx="336240" cy="17280"/>
                      </w14:xfrm>
                    </w14:contentPart>
                  </a:graphicData>
                </a:graphic>
              </wp:anchor>
            </w:drawing>
          </mc:Choice>
          <mc:Fallback>
            <w:pict>
              <v:shape w14:anchorId="19CABE22"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94"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95">
                      <w14:nvContentPartPr>
                        <w14:cNvContentPartPr/>
                      </w14:nvContentPartPr>
                      <w14:xfrm>
                        <a:off x="0" y="0"/>
                        <a:ext cx="1071720" cy="22680"/>
                      </w14:xfrm>
                    </w14:contentPart>
                  </a:graphicData>
                </a:graphic>
              </wp:anchor>
            </w:drawing>
          </mc:Choice>
          <mc:Fallback>
            <w:pict>
              <v:shape w14:anchorId="122DF894"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96"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97">
                      <w14:nvContentPartPr>
                        <w14:cNvContentPartPr/>
                      </w14:nvContentPartPr>
                      <w14:xfrm>
                        <a:off x="0" y="0"/>
                        <a:ext cx="350280" cy="9360"/>
                      </w14:xfrm>
                    </w14:contentPart>
                  </a:graphicData>
                </a:graphic>
              </wp:anchor>
            </w:drawing>
          </mc:Choice>
          <mc:Fallback>
            <w:pict>
              <v:shape w14:anchorId="2D1E730F"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98"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99">
                      <w14:nvContentPartPr>
                        <w14:cNvContentPartPr/>
                      </w14:nvContentPartPr>
                      <w14:xfrm>
                        <a:off x="0" y="0"/>
                        <a:ext cx="1026360" cy="69120"/>
                      </w14:xfrm>
                    </w14:contentPart>
                  </a:graphicData>
                </a:graphic>
              </wp:anchor>
            </w:drawing>
          </mc:Choice>
          <mc:Fallback>
            <w:pict>
              <v:shape w14:anchorId="3366BD72"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100"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5" w:name="_Hlk4067402"/>
            <w:r w:rsidRPr="00DC0730">
              <w:rPr>
                <w:rFonts w:ascii="Arial" w:eastAsia="Times New Roman" w:hAnsi="Arial" w:cs="Arial"/>
                <w:sz w:val="20"/>
                <w:lang w:val="en-US"/>
              </w:rPr>
              <w:t xml:space="preserve">"An unsigned integer indicating a finite cyclic group" </w:t>
            </w:r>
            <w:bookmarkEnd w:id="5"/>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08"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(Some of?) This came from 802.11aq, which added the concept that a GAS request could be a group address behaviour.  But,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21">
                      <w14:nvContentPartPr>
                        <w14:cNvContentPartPr/>
                      </w14:nvContentPartPr>
                      <w14:xfrm>
                        <a:off x="0" y="0"/>
                        <a:ext cx="418320" cy="57960"/>
                      </w14:xfrm>
                    </w14:contentPart>
                  </a:graphicData>
                </a:graphic>
              </wp:anchor>
            </w:drawing>
          </mc:Choice>
          <mc:Fallback>
            <w:pict>
              <v:shape w14:anchorId="279DF930"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">
                <v:imagedata r:id="rId122"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23">
                      <w14:nvContentPartPr>
                        <w14:cNvContentPartPr/>
                      </w14:nvContentPartPr>
                      <w14:xfrm>
                        <a:off x="0" y="0"/>
                        <a:ext cx="437400" cy="24840"/>
                      </w14:xfrm>
                    </w14:contentPart>
                  </a:graphicData>
                </a:graphic>
              </wp:anchor>
            </w:drawing>
          </mc:Choice>
          <mc:Fallback>
            <w:pict>
              <v:shape w14:anchorId="007E9AD6"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">
                <v:imagedata r:id="rId124"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26">
                      <w14:nvContentPartPr>
                        <w14:cNvContentPartPr/>
                      </w14:nvContentPartPr>
                      <w14:xfrm>
                        <a:off x="0" y="0"/>
                        <a:ext cx="465840" cy="360"/>
                      </w14:xfrm>
                    </w14:contentPart>
                  </a:graphicData>
                </a:graphic>
              </wp:anchor>
            </w:drawing>
          </mc:Choice>
          <mc:Fallback>
            <w:pict>
              <v:shape w14:anchorId="6126BCD6"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">
                <v:imagedata r:id="rId127"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28">
                      <w14:nvContentPartPr>
                        <w14:cNvContentPartPr/>
                      </w14:nvContentPartPr>
                      <w14:xfrm>
                        <a:off x="0" y="0"/>
                        <a:ext cx="422280" cy="25200"/>
                      </w14:xfrm>
                    </w14:contentPart>
                  </a:graphicData>
                </a:graphic>
              </wp:anchor>
            </w:drawing>
          </mc:Choice>
          <mc:Fallback>
            <w:pict>
              <v:shape w14:anchorId="418A5234"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">
                <v:imagedata r:id="rId129"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32">
                      <w14:nvContentPartPr>
                        <w14:cNvContentPartPr/>
                      </w14:nvContentPartPr>
                      <w14:xfrm>
                        <a:off x="0" y="0"/>
                        <a:ext cx="307800" cy="28440"/>
                      </w14:xfrm>
                    </w14:contentPart>
                  </a:graphicData>
                </a:graphic>
              </wp:anchor>
            </w:drawing>
          </mc:Choice>
          <mc:Fallback>
            <w:pict>
              <v:shape w14:anchorId="5C1D95B0"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">
                <v:imagedata r:id="rId133"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34">
                      <w14:nvContentPartPr>
                        <w14:cNvContentPartPr/>
                      </w14:nvContentPartPr>
                      <w14:xfrm>
                        <a:off x="0" y="0"/>
                        <a:ext cx="329040" cy="29160"/>
                      </w14:xfrm>
                    </w14:contentPart>
                  </a:graphicData>
                </a:graphic>
              </wp:anchor>
            </w:drawing>
          </mc:Choice>
          <mc:Fallback>
            <w:pict>
              <v:shape w14:anchorId="1289215F"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">
                <v:imagedata r:id="rId135"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39">
                      <w14:nvContentPartPr>
                        <w14:cNvContentPartPr/>
                      </w14:nvContentPartPr>
                      <w14:xfrm>
                        <a:off x="0" y="0"/>
                        <a:ext cx="1542240" cy="57600"/>
                      </w14:xfrm>
                    </w14:contentPart>
                  </a:graphicData>
                </a:graphic>
              </wp:anchor>
            </w:drawing>
          </mc:Choice>
          <mc:Fallback>
            <w:pict>
              <v:shape w14:anchorId="3C9ED18F"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">
                <v:imagedata r:id="rId140"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41">
                      <w14:nvContentPartPr>
                        <w14:cNvContentPartPr/>
                      </w14:nvContentPartPr>
                      <w14:xfrm>
                        <a:off x="0" y="0"/>
                        <a:ext cx="1733400" cy="38160"/>
                      </w14:xfrm>
                    </w14:contentPart>
                  </a:graphicData>
                </a:graphic>
              </wp:anchor>
            </w:drawing>
          </mc:Choice>
          <mc:Fallback>
            <w:pict>
              <v:shape w14:anchorId="7917B5A5"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">
                <v:imagedata r:id="rId142"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45">
                      <w14:nvContentPartPr>
                        <w14:cNvContentPartPr/>
                      </w14:nvContentPartPr>
                      <w14:xfrm>
                        <a:off x="0" y="0"/>
                        <a:ext cx="446760" cy="19800"/>
                      </w14:xfrm>
                    </w14:contentPart>
                  </a:graphicData>
                </a:graphic>
              </wp:anchor>
            </w:drawing>
          </mc:Choice>
          <mc:Fallback>
            <w:pict>
              <v:shape w14:anchorId="65C9DA28"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">
                <v:imagedata r:id="rId146"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47">
                      <w14:nvContentPartPr>
                        <w14:cNvContentPartPr/>
                      </w14:nvContentPartPr>
                      <w14:xfrm>
                        <a:off x="0" y="0"/>
                        <a:ext cx="513360" cy="20520"/>
                      </w14:xfrm>
                    </w14:contentPart>
                  </a:graphicData>
                </a:graphic>
              </wp:anchor>
            </w:drawing>
          </mc:Choice>
          <mc:Fallback>
            <w:pict>
              <v:shape w14:anchorId="51A93DBE"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">
                <v:imagedata r:id="rId148"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50">
                      <w14:nvContentPartPr>
                        <w14:cNvContentPartPr/>
                      </w14:nvContentPartPr>
                      <w14:xfrm>
                        <a:off x="0" y="0"/>
                        <a:ext cx="1100160" cy="30240"/>
                      </w14:xfrm>
                    </w14:contentPart>
                  </a:graphicData>
                </a:graphic>
              </wp:anchor>
            </w:drawing>
          </mc:Choice>
          <mc:Fallback>
            <w:pict>
              <v:shape w14:anchorId="22CFEF1C"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">
                <v:imagedata r:id="rId151"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52">
                      <w14:nvContentPartPr>
                        <w14:cNvContentPartPr/>
                      </w14:nvContentPartPr>
                      <w14:xfrm>
                        <a:off x="0" y="0"/>
                        <a:ext cx="1780560" cy="96840"/>
                      </w14:xfrm>
                    </w14:contentPart>
                  </a:graphicData>
                </a:graphic>
              </wp:anchor>
            </w:drawing>
          </mc:Choice>
          <mc:Fallback>
            <w:pict>
              <v:shape w14:anchorId="3FAD9A6E"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">
                <v:imagedata r:id="rId153"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54">
                      <w14:nvContentPartPr>
                        <w14:cNvContentPartPr/>
                      </w14:nvContentPartPr>
                      <w14:xfrm>
                        <a:off x="0" y="0"/>
                        <a:ext cx="1838160" cy="96840"/>
                      </w14:xfrm>
                    </w14:contentPart>
                  </a:graphicData>
                </a:graphic>
              </wp:anchor>
            </w:drawing>
          </mc:Choice>
          <mc:Fallback>
            <w:pict>
              <v:shape w14:anchorId="3F44AAEF"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">
                <v:imagedata r:id="rId155"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56">
                      <w14:nvContentPartPr>
                        <w14:cNvContentPartPr/>
                      </w14:nvContentPartPr>
                      <w14:xfrm>
                        <a:off x="0" y="0"/>
                        <a:ext cx="1666080" cy="80280"/>
                      </w14:xfrm>
                    </w14:contentPart>
                  </a:graphicData>
                </a:graphic>
              </wp:anchor>
            </w:drawing>
          </mc:Choice>
          <mc:Fallback>
            <w:pict>
              <v:shape w14:anchorId="07061E55"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">
                <v:imagedata r:id="rId157"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59">
                      <w14:nvContentPartPr>
                        <w14:cNvContentPartPr/>
                      </w14:nvContentPartPr>
                      <w14:xfrm>
                        <a:off x="0" y="0"/>
                        <a:ext cx="1774800" cy="65880"/>
                      </w14:xfrm>
                    </w14:contentPart>
                  </a:graphicData>
                </a:graphic>
              </wp:anchor>
            </w:drawing>
          </mc:Choice>
          <mc:Fallback>
            <w:pict>
              <v:shape w14:anchorId="0B01291C"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">
                <v:imagedata r:id="rId160"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61">
                      <w14:nvContentPartPr>
                        <w14:cNvContentPartPr/>
                      </w14:nvContentPartPr>
                      <w14:xfrm>
                        <a:off x="0" y="0"/>
                        <a:ext cx="1738440" cy="23400"/>
                      </w14:xfrm>
                    </w14:contentPart>
                  </a:graphicData>
                </a:graphic>
              </wp:anchor>
            </w:drawing>
          </mc:Choice>
          <mc:Fallback>
            <w:pict>
              <v:shape w14:anchorId="776F3729"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">
                <v:imagedata r:id="rId162"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64">
                      <w14:nvContentPartPr>
                        <w14:cNvContentPartPr/>
                      </w14:nvContentPartPr>
                      <w14:xfrm>
                        <a:off x="0" y="0"/>
                        <a:ext cx="418320" cy="57960"/>
                      </w14:xfrm>
                    </w14:contentPart>
                  </a:graphicData>
                </a:graphic>
              </wp:anchor>
            </w:drawing>
          </mc:Choice>
          <mc:Fallback>
            <w:pict>
              <v:shape w14:anchorId="119E1530"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">
                <v:imagedata r:id="rId122"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65">
                      <w14:nvContentPartPr>
                        <w14:cNvContentPartPr/>
                      </w14:nvContentPartPr>
                      <w14:xfrm>
                        <a:off x="0" y="0"/>
                        <a:ext cx="437400" cy="24840"/>
                      </w14:xfrm>
                    </w14:contentPart>
                  </a:graphicData>
                </a:graphic>
              </wp:anchor>
            </w:drawing>
          </mc:Choice>
          <mc:Fallback>
            <w:pict>
              <v:shape w14:anchorId="7218A4F2"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">
                <v:imagedata r:id="rId124"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66">
                      <w14:nvContentPartPr>
                        <w14:cNvContentPartPr/>
                      </w14:nvContentPartPr>
                      <w14:xfrm>
                        <a:off x="0" y="0"/>
                        <a:ext cx="465840" cy="360"/>
                      </w14:xfrm>
                    </w14:contentPart>
                  </a:graphicData>
                </a:graphic>
              </wp:anchor>
            </w:drawing>
          </mc:Choice>
          <mc:Fallback>
            <w:pict>
              <v:shape w14:anchorId="0764E4F7"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">
                <v:imagedata r:id="rId127"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67">
                      <w14:nvContentPartPr>
                        <w14:cNvContentPartPr/>
                      </w14:nvContentPartPr>
                      <w14:xfrm>
                        <a:off x="0" y="0"/>
                        <a:ext cx="422280" cy="25200"/>
                      </w14:xfrm>
                    </w14:contentPart>
                  </a:graphicData>
                </a:graphic>
              </wp:anchor>
            </w:drawing>
          </mc:Choice>
          <mc:Fallback>
            <w:pict>
              <v:shape w14:anchorId="07F0B822"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">
                <v:imagedata r:id="rId129"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68">
                      <w14:nvContentPartPr>
                        <w14:cNvContentPartPr/>
                      </w14:nvContentPartPr>
                      <w14:xfrm>
                        <a:off x="0" y="0"/>
                        <a:ext cx="1542240" cy="57600"/>
                      </w14:xfrm>
                    </w14:contentPart>
                  </a:graphicData>
                </a:graphic>
              </wp:anchor>
            </w:drawing>
          </mc:Choice>
          <mc:Fallback>
            <w:pict>
              <v:shape w14:anchorId="2C113767"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">
                <v:imagedata r:id="rId140"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69">
                      <w14:nvContentPartPr>
                        <w14:cNvContentPartPr/>
                      </w14:nvContentPartPr>
                      <w14:xfrm>
                        <a:off x="0" y="0"/>
                        <a:ext cx="1733400" cy="38160"/>
                      </w14:xfrm>
                    </w14:contentPart>
                  </a:graphicData>
                </a:graphic>
              </wp:anchor>
            </w:drawing>
          </mc:Choice>
          <mc:Fallback>
            <w:pict>
              <v:shape w14:anchorId="27B55588"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">
                <v:imagedata r:id="rId142"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70">
                      <w14:nvContentPartPr>
                        <w14:cNvContentPartPr/>
                      </w14:nvContentPartPr>
                      <w14:xfrm>
                        <a:off x="0" y="0"/>
                        <a:ext cx="446760" cy="19800"/>
                      </w14:xfrm>
                    </w14:contentPart>
                  </a:graphicData>
                </a:graphic>
              </wp:anchor>
            </w:drawing>
          </mc:Choice>
          <mc:Fallback>
            <w:pict>
              <v:shape w14:anchorId="46FA3A52"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">
                <v:imagedata r:id="rId146"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71">
                      <w14:nvContentPartPr>
                        <w14:cNvContentPartPr/>
                      </w14:nvContentPartPr>
                      <w14:xfrm>
                        <a:off x="0" y="0"/>
                        <a:ext cx="513360" cy="20520"/>
                      </w14:xfrm>
                    </w14:contentPart>
                  </a:graphicData>
                </a:graphic>
              </wp:anchor>
            </w:drawing>
          </mc:Choice>
          <mc:Fallback>
            <w:pict>
              <v:shape w14:anchorId="466A2716"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">
                <v:imagedata r:id="rId148"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72">
                      <w14:nvContentPartPr>
                        <w14:cNvContentPartPr/>
                      </w14:nvContentPartPr>
                      <w14:xfrm>
                        <a:off x="0" y="0"/>
                        <a:ext cx="1100160" cy="30240"/>
                      </w14:xfrm>
                    </w14:contentPart>
                  </a:graphicData>
                </a:graphic>
              </wp:anchor>
            </w:drawing>
          </mc:Choice>
          <mc:Fallback>
            <w:pict>
              <v:shape w14:anchorId="203BFBD7"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">
                <v:imagedata r:id="rId151"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73">
                      <w14:nvContentPartPr>
                        <w14:cNvContentPartPr/>
                      </w14:nvContentPartPr>
                      <w14:xfrm>
                        <a:off x="0" y="0"/>
                        <a:ext cx="1780560" cy="96840"/>
                      </w14:xfrm>
                    </w14:contentPart>
                  </a:graphicData>
                </a:graphic>
              </wp:anchor>
            </w:drawing>
          </mc:Choice>
          <mc:Fallback>
            <w:pict>
              <v:shape w14:anchorId="5ADE92C3"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">
                <v:imagedata r:id="rId153"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74">
                      <w14:nvContentPartPr>
                        <w14:cNvContentPartPr/>
                      </w14:nvContentPartPr>
                      <w14:xfrm>
                        <a:off x="0" y="0"/>
                        <a:ext cx="1838160" cy="96840"/>
                      </w14:xfrm>
                    </w14:contentPart>
                  </a:graphicData>
                </a:graphic>
              </wp:anchor>
            </w:drawing>
          </mc:Choice>
          <mc:Fallback>
            <w:pict>
              <v:shape w14:anchorId="0CD67BDF"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">
                <v:imagedata r:id="rId155"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75">
                      <w14:nvContentPartPr>
                        <w14:cNvContentPartPr/>
                      </w14:nvContentPartPr>
                      <w14:xfrm>
                        <a:off x="0" y="0"/>
                        <a:ext cx="1666080" cy="80280"/>
                      </w14:xfrm>
                    </w14:contentPart>
                  </a:graphicData>
                </a:graphic>
              </wp:anchor>
            </w:drawing>
          </mc:Choice>
          <mc:Fallback>
            <w:pict>
              <v:shape w14:anchorId="244EAC79"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">
                <v:imagedata r:id="rId157"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76">
                      <w14:nvContentPartPr>
                        <w14:cNvContentPartPr/>
                      </w14:nvContentPartPr>
                      <w14:xfrm>
                        <a:off x="0" y="0"/>
                        <a:ext cx="1774800" cy="65880"/>
                      </w14:xfrm>
                    </w14:contentPart>
                  </a:graphicData>
                </a:graphic>
              </wp:anchor>
            </w:drawing>
          </mc:Choice>
          <mc:Fallback>
            <w:pict>
              <v:shape w14:anchorId="2D45A71C"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">
                <v:imagedata r:id="rId160"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77">
                      <w14:nvContentPartPr>
                        <w14:cNvContentPartPr/>
                      </w14:nvContentPartPr>
                      <w14:xfrm>
                        <a:off x="0" y="0"/>
                        <a:ext cx="1738440" cy="23400"/>
                      </w14:xfrm>
                    </w14:contentPart>
                  </a:graphicData>
                </a:graphic>
              </wp:anchor>
            </w:drawing>
          </mc:Choice>
          <mc:Fallback>
            <w:pict>
              <v:shape w14:anchorId="315EA09E"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">
                <v:imagedata r:id="rId162"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80">
                      <w14:nvContentPartPr>
                        <w14:cNvContentPartPr/>
                      </w14:nvContentPartPr>
                      <w14:xfrm>
                        <a:off x="0" y="0"/>
                        <a:ext cx="357120" cy="11160"/>
                      </w14:xfrm>
                    </w14:contentPart>
                  </a:graphicData>
                </a:graphic>
              </wp:anchor>
            </w:drawing>
          </mc:Choice>
          <mc:Fallback>
            <w:pict>
              <v:shape w14:anchorId="31AE7570"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">
                <v:imagedata r:id="rId181"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82">
                      <w14:nvContentPartPr>
                        <w14:cNvContentPartPr/>
                      </w14:nvContentPartPr>
                      <w14:xfrm>
                        <a:off x="0" y="0"/>
                        <a:ext cx="359280" cy="27000"/>
                      </w14:xfrm>
                    </w14:contentPart>
                  </a:graphicData>
                </a:graphic>
              </wp:anchor>
            </w:drawing>
          </mc:Choice>
          <mc:Fallback>
            <w:pict>
              <v:shape w14:anchorId="660145F9"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">
                <v:imagedata r:id="rId183"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88">
                      <w14:nvContentPartPr>
                        <w14:cNvContentPartPr/>
                      </w14:nvContentPartPr>
                      <w14:xfrm>
                        <a:off x="0" y="0"/>
                        <a:ext cx="325440" cy="7560"/>
                      </w14:xfrm>
                    </w14:contentPart>
                  </a:graphicData>
                </a:graphic>
              </wp:anchor>
            </w:drawing>
          </mc:Choice>
          <mc:Fallback>
            <w:pict>
              <v:shape w14:anchorId="4BF6F2B9"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">
                <v:imagedata r:id="rId189"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90">
                      <w14:nvContentPartPr>
                        <w14:cNvContentPartPr/>
                      </w14:nvContentPartPr>
                      <w14:xfrm>
                        <a:off x="0" y="0"/>
                        <a:ext cx="290520" cy="6120"/>
                      </w14:xfrm>
                    </w14:contentPart>
                  </a:graphicData>
                </a:graphic>
              </wp:anchor>
            </w:drawing>
          </mc:Choice>
          <mc:Fallback>
            <w:pict>
              <v:shape w14:anchorId="470D701A"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">
                <v:imagedata r:id="rId191"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92">
                      <w14:nvContentPartPr>
                        <w14:cNvContentPartPr/>
                      </w14:nvContentPartPr>
                      <w14:xfrm>
                        <a:off x="0" y="0"/>
                        <a:ext cx="311400" cy="32400"/>
                      </w14:xfrm>
                    </w14:contentPart>
                  </a:graphicData>
                </a:graphic>
              </wp:anchor>
            </w:drawing>
          </mc:Choice>
          <mc:Fallback>
            <w:pict>
              <v:shape w14:anchorId="782FE517"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">
                <v:imagedata r:id="rId193"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94">
                      <w14:nvContentPartPr>
                        <w14:cNvContentPartPr/>
                      </w14:nvContentPartPr>
                      <w14:xfrm>
                        <a:off x="0" y="0"/>
                        <a:ext cx="327600" cy="21960"/>
                      </w14:xfrm>
                    </w14:contentPart>
                  </a:graphicData>
                </a:graphic>
              </wp:anchor>
            </w:drawing>
          </mc:Choice>
          <mc:Fallback>
            <w:pict>
              <v:shape w14:anchorId="459E36E7"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">
                <v:imagedata r:id="rId195"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97">
                      <w14:nvContentPartPr>
                        <w14:cNvContentPartPr/>
                      </w14:nvContentPartPr>
                      <w14:xfrm>
                        <a:off x="0" y="0"/>
                        <a:ext cx="378720" cy="26280"/>
                      </w14:xfrm>
                    </w14:contentPart>
                  </a:graphicData>
                </a:graphic>
              </wp:anchor>
            </w:drawing>
          </mc:Choice>
          <mc:Fallback>
            <w:pict>
              <v:shape w14:anchorId="0B01F281"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">
                <v:imagedata r:id="rId198"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200">
                      <w14:nvContentPartPr>
                        <w14:cNvContentPartPr/>
                      </w14:nvContentPartPr>
                      <w14:xfrm>
                        <a:off x="0" y="0"/>
                        <a:ext cx="359280" cy="21960"/>
                      </w14:xfrm>
                    </w14:contentPart>
                  </a:graphicData>
                </a:graphic>
              </wp:anchor>
            </w:drawing>
          </mc:Choice>
          <mc:Fallback>
            <w:pict>
              <v:shape w14:anchorId="201E1F6C"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">
                <v:imagedata r:id="rId201"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203">
                      <w14:nvContentPartPr>
                        <w14:cNvContentPartPr/>
                      </w14:nvContentPartPr>
                      <w14:xfrm>
                        <a:off x="0" y="0"/>
                        <a:ext cx="1025280" cy="16200"/>
                      </w14:xfrm>
                    </w14:contentPart>
                  </a:graphicData>
                </a:graphic>
              </wp:anchor>
            </w:drawing>
          </mc:Choice>
          <mc:Fallback>
            <w:pict>
              <v:shape w14:anchorId="24F402B8"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">
                <v:imagedata r:id="rId204"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06">
                      <w14:nvContentPartPr>
                        <w14:cNvContentPartPr/>
                      </w14:nvContentPartPr>
                      <w14:xfrm>
                        <a:off x="0" y="0"/>
                        <a:ext cx="390960" cy="5760"/>
                      </w14:xfrm>
                    </w14:contentPart>
                  </a:graphicData>
                </a:graphic>
              </wp:anchor>
            </w:drawing>
          </mc:Choice>
          <mc:Fallback>
            <w:pict>
              <v:shape w14:anchorId="363A7812"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">
                <v:imagedata r:id="rId207"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09">
                      <w14:nvContentPartPr>
                        <w14:cNvContentPartPr/>
                      </w14:nvContentPartPr>
                      <w14:xfrm>
                        <a:off x="0" y="0"/>
                        <a:ext cx="348840" cy="23040"/>
                      </w14:xfrm>
                    </w14:contentPart>
                  </a:graphicData>
                </a:graphic>
              </wp:anchor>
            </w:drawing>
          </mc:Choice>
          <mc:Fallback>
            <w:pict>
              <v:shape w14:anchorId="5613C0F2"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">
                <v:imagedata r:id="rId210"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12">
                      <w14:nvContentPartPr>
                        <w14:cNvContentPartPr/>
                      </w14:nvContentPartPr>
                      <w14:xfrm>
                        <a:off x="0" y="0"/>
                        <a:ext cx="343800" cy="10440"/>
                      </w14:xfrm>
                    </w14:contentPart>
                  </a:graphicData>
                </a:graphic>
              </wp:anchor>
            </w:drawing>
          </mc:Choice>
          <mc:Fallback>
            <w:pict>
              <v:shape w14:anchorId="0F039377"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">
                <v:imagedata r:id="rId213"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14">
                      <w14:nvContentPartPr>
                        <w14:cNvContentPartPr/>
                      </w14:nvContentPartPr>
                      <w14:xfrm>
                        <a:off x="0" y="0"/>
                        <a:ext cx="359280" cy="16560"/>
                      </w14:xfrm>
                    </w14:contentPart>
                  </a:graphicData>
                </a:graphic>
              </wp:anchor>
            </w:drawing>
          </mc:Choice>
          <mc:Fallback>
            <w:pict>
              <v:shape w14:anchorId="30C72EC0"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">
                <v:imagedata r:id="rId215"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17">
                      <w14:nvContentPartPr>
                        <w14:cNvContentPartPr/>
                      </w14:nvContentPartPr>
                      <w14:xfrm>
                        <a:off x="0" y="0"/>
                        <a:ext cx="327600" cy="12960"/>
                      </w14:xfrm>
                    </w14:contentPart>
                  </a:graphicData>
                </a:graphic>
              </wp:anchor>
            </w:drawing>
          </mc:Choice>
          <mc:Fallback>
            <w:pict>
              <v:shape w14:anchorId="3DBDE776"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">
                <v:imagedata r:id="rId218"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20">
                      <w14:nvContentPartPr>
                        <w14:cNvContentPartPr/>
                      </w14:nvContentPartPr>
                      <w14:xfrm>
                        <a:off x="0" y="0"/>
                        <a:ext cx="353880" cy="11520"/>
                      </w14:xfrm>
                    </w14:contentPart>
                  </a:graphicData>
                </a:graphic>
              </wp:anchor>
            </w:drawing>
          </mc:Choice>
          <mc:Fallback>
            <w:pict>
              <v:shape w14:anchorId="4C789167"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">
                <v:imagedata r:id="rId221"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22">
                      <w14:nvContentPartPr>
                        <w14:cNvContentPartPr/>
                      </w14:nvContentPartPr>
                      <w14:xfrm>
                        <a:off x="0" y="0"/>
                        <a:ext cx="448920" cy="22680"/>
                      </w14:xfrm>
                    </w14:contentPart>
                  </a:graphicData>
                </a:graphic>
              </wp:anchor>
            </w:drawing>
          </mc:Choice>
          <mc:Fallback>
            <w:pict>
              <v:shape w14:anchorId="7AEC41C0"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">
                <v:imagedata r:id="rId223"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25">
                      <w14:nvContentPartPr>
                        <w14:cNvContentPartPr/>
                      </w14:nvContentPartPr>
                      <w14:xfrm>
                        <a:off x="0" y="0"/>
                        <a:ext cx="348480" cy="32040"/>
                      </w14:xfrm>
                    </w14:contentPart>
                  </a:graphicData>
                </a:graphic>
              </wp:anchor>
            </w:drawing>
          </mc:Choice>
          <mc:Fallback>
            <w:pict>
              <v:shape w14:anchorId="79216A30"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">
                <v:imagedata r:id="rId226"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28">
                      <w14:nvContentPartPr>
                        <w14:cNvContentPartPr/>
                      </w14:nvContentPartPr>
                      <w14:xfrm>
                        <a:off x="0" y="0"/>
                        <a:ext cx="357120" cy="11160"/>
                      </w14:xfrm>
                    </w14:contentPart>
                  </a:graphicData>
                </a:graphic>
              </wp:anchor>
            </w:drawing>
          </mc:Choice>
          <mc:Fallback>
            <w:pict>
              <v:shape w14:anchorId="78CE070F"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">
                <v:imagedata r:id="rId181"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29">
                      <w14:nvContentPartPr>
                        <w14:cNvContentPartPr/>
                      </w14:nvContentPartPr>
                      <w14:xfrm>
                        <a:off x="0" y="0"/>
                        <a:ext cx="359280" cy="27000"/>
                      </w14:xfrm>
                    </w14:contentPart>
                  </a:graphicData>
                </a:graphic>
              </wp:anchor>
            </w:drawing>
          </mc:Choice>
          <mc:Fallback>
            <w:pict>
              <v:shape w14:anchorId="08CBAC70"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">
                <v:imagedata r:id="rId183"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30">
                      <w14:nvContentPartPr>
                        <w14:cNvContentPartPr/>
                      </w14:nvContentPartPr>
                      <w14:xfrm>
                        <a:off x="0" y="0"/>
                        <a:ext cx="755280" cy="50040"/>
                      </w14:xfrm>
                    </w14:contentPart>
                  </a:graphicData>
                </a:graphic>
              </wp:anchor>
            </w:drawing>
          </mc:Choice>
          <mc:Fallback>
            <w:pict>
              <v:shape w14:anchorId="618DCE8C"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">
                <v:imagedata r:id="rId231"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32">
                      <w14:nvContentPartPr>
                        <w14:cNvContentPartPr/>
                      </w14:nvContentPartPr>
                      <w14:xfrm>
                        <a:off x="0" y="0"/>
                        <a:ext cx="856440" cy="360"/>
                      </w14:xfrm>
                    </w14:contentPart>
                  </a:graphicData>
                </a:graphic>
              </wp:anchor>
            </w:drawing>
          </mc:Choice>
          <mc:Fallback>
            <w:pict>
              <v:shape w14:anchorId="4BF64D39"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">
                <v:imagedata r:id="rId233"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34">
                      <w14:nvContentPartPr>
                        <w14:cNvContentPartPr/>
                      </w14:nvContentPartPr>
                      <w14:xfrm>
                        <a:off x="0" y="0"/>
                        <a:ext cx="54720" cy="3960"/>
                      </w14:xfrm>
                    </w14:contentPart>
                  </a:graphicData>
                </a:graphic>
              </wp:anchor>
            </w:drawing>
          </mc:Choice>
          <mc:Fallback>
            <w:pict>
              <v:shape w14:anchorId="1EC6004F"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">
                <v:imagedata r:id="rId235"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36">
                      <w14:nvContentPartPr>
                        <w14:cNvContentPartPr/>
                      </w14:nvContentPartPr>
                      <w14:xfrm>
                        <a:off x="0" y="0"/>
                        <a:ext cx="360720" cy="28800"/>
                      </w14:xfrm>
                    </w14:contentPart>
                  </a:graphicData>
                </a:graphic>
              </wp:anchor>
            </w:drawing>
          </mc:Choice>
          <mc:Fallback>
            <w:pict>
              <v:shape w14:anchorId="14B13A9A"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">
                <v:imagedata r:id="rId237"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38">
                      <w14:nvContentPartPr>
                        <w14:cNvContentPartPr/>
                      </w14:nvContentPartPr>
                      <w14:xfrm>
                        <a:off x="0" y="0"/>
                        <a:ext cx="304920" cy="9720"/>
                      </w14:xfrm>
                    </w14:contentPart>
                  </a:graphicData>
                </a:graphic>
              </wp:anchor>
            </w:drawing>
          </mc:Choice>
          <mc:Fallback>
            <w:pict>
              <v:shape w14:anchorId="6D3CAB2C"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">
                <v:imagedata r:id="rId239"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40">
                      <w14:nvContentPartPr>
                        <w14:cNvContentPartPr/>
                      </w14:nvContentPartPr>
                      <w14:xfrm>
                        <a:off x="0" y="0"/>
                        <a:ext cx="325440" cy="7560"/>
                      </w14:xfrm>
                    </w14:contentPart>
                  </a:graphicData>
                </a:graphic>
              </wp:anchor>
            </w:drawing>
          </mc:Choice>
          <mc:Fallback>
            <w:pict>
              <v:shape w14:anchorId="3D7470CC"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">
                <v:imagedata r:id="rId189"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41">
                      <w14:nvContentPartPr>
                        <w14:cNvContentPartPr/>
                      </w14:nvContentPartPr>
                      <w14:xfrm>
                        <a:off x="0" y="0"/>
                        <a:ext cx="290520" cy="6120"/>
                      </w14:xfrm>
                    </w14:contentPart>
                  </a:graphicData>
                </a:graphic>
              </wp:anchor>
            </w:drawing>
          </mc:Choice>
          <mc:Fallback>
            <w:pict>
              <v:shape w14:anchorId="6D022DB5"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">
                <v:imagedata r:id="rId191"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42">
                      <w14:nvContentPartPr>
                        <w14:cNvContentPartPr/>
                      </w14:nvContentPartPr>
                      <w14:xfrm>
                        <a:off x="0" y="0"/>
                        <a:ext cx="311400" cy="32400"/>
                      </w14:xfrm>
                    </w14:contentPart>
                  </a:graphicData>
                </a:graphic>
              </wp:anchor>
            </w:drawing>
          </mc:Choice>
          <mc:Fallback>
            <w:pict>
              <v:shape w14:anchorId="47B03745"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">
                <v:imagedata r:id="rId193"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43">
                      <w14:nvContentPartPr>
                        <w14:cNvContentPartPr/>
                      </w14:nvContentPartPr>
                      <w14:xfrm>
                        <a:off x="0" y="0"/>
                        <a:ext cx="327600" cy="21960"/>
                      </w14:xfrm>
                    </w14:contentPart>
                  </a:graphicData>
                </a:graphic>
              </wp:anchor>
            </w:drawing>
          </mc:Choice>
          <mc:Fallback>
            <w:pict>
              <v:shape w14:anchorId="4B016E79"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">
                <v:imagedata r:id="rId195"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44">
                      <w14:nvContentPartPr>
                        <w14:cNvContentPartPr/>
                      </w14:nvContentPartPr>
                      <w14:xfrm>
                        <a:off x="0" y="0"/>
                        <a:ext cx="378720" cy="26280"/>
                      </w14:xfrm>
                    </w14:contentPart>
                  </a:graphicData>
                </a:graphic>
              </wp:anchor>
            </w:drawing>
          </mc:Choice>
          <mc:Fallback>
            <w:pict>
              <v:shape w14:anchorId="6AC4B86D"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">
                <v:imagedata r:id="rId198"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45">
                      <w14:nvContentPartPr>
                        <w14:cNvContentPartPr/>
                      </w14:nvContentPartPr>
                      <w14:xfrm>
                        <a:off x="0" y="0"/>
                        <a:ext cx="359280" cy="21960"/>
                      </w14:xfrm>
                    </w14:contentPart>
                  </a:graphicData>
                </a:graphic>
              </wp:anchor>
            </w:drawing>
          </mc:Choice>
          <mc:Fallback>
            <w:pict>
              <v:shape w14:anchorId="5ACE694E"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">
                <v:imagedata r:id="rId201"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46">
                      <w14:nvContentPartPr>
                        <w14:cNvContentPartPr/>
                      </w14:nvContentPartPr>
                      <w14:xfrm>
                        <a:off x="0" y="0"/>
                        <a:ext cx="1025280" cy="16200"/>
                      </w14:xfrm>
                    </w14:contentPart>
                  </a:graphicData>
                </a:graphic>
              </wp:anchor>
            </w:drawing>
          </mc:Choice>
          <mc:Fallback>
            <w:pict>
              <v:shape w14:anchorId="6728A73D"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">
                <v:imagedata r:id="rId204"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47">
                      <w14:nvContentPartPr>
                        <w14:cNvContentPartPr/>
                      </w14:nvContentPartPr>
                      <w14:xfrm>
                        <a:off x="0" y="0"/>
                        <a:ext cx="390960" cy="5760"/>
                      </w14:xfrm>
                    </w14:contentPart>
                  </a:graphicData>
                </a:graphic>
              </wp:anchor>
            </w:drawing>
          </mc:Choice>
          <mc:Fallback>
            <w:pict>
              <v:shape w14:anchorId="1377BB30"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">
                <v:imagedata r:id="rId207"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48">
                      <w14:nvContentPartPr>
                        <w14:cNvContentPartPr/>
                      </w14:nvContentPartPr>
                      <w14:xfrm>
                        <a:off x="0" y="0"/>
                        <a:ext cx="348840" cy="23040"/>
                      </w14:xfrm>
                    </w14:contentPart>
                  </a:graphicData>
                </a:graphic>
              </wp:anchor>
            </w:drawing>
          </mc:Choice>
          <mc:Fallback>
            <w:pict>
              <v:shape w14:anchorId="595B5170"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">
                <v:imagedata r:id="rId210"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49">
                      <w14:nvContentPartPr>
                        <w14:cNvContentPartPr/>
                      </w14:nvContentPartPr>
                      <w14:xfrm>
                        <a:off x="0" y="0"/>
                        <a:ext cx="343800" cy="10440"/>
                      </w14:xfrm>
                    </w14:contentPart>
                  </a:graphicData>
                </a:graphic>
              </wp:anchor>
            </w:drawing>
          </mc:Choice>
          <mc:Fallback>
            <w:pict>
              <v:shape w14:anchorId="74F89528"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">
                <v:imagedata r:id="rId213"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50">
                      <w14:nvContentPartPr>
                        <w14:cNvContentPartPr/>
                      </w14:nvContentPartPr>
                      <w14:xfrm>
                        <a:off x="0" y="0"/>
                        <a:ext cx="359280" cy="16560"/>
                      </w14:xfrm>
                    </w14:contentPart>
                  </a:graphicData>
                </a:graphic>
              </wp:anchor>
            </w:drawing>
          </mc:Choice>
          <mc:Fallback>
            <w:pict>
              <v:shape w14:anchorId="2CCB21EB"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">
                <v:imagedata r:id="rId215"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51">
                      <w14:nvContentPartPr>
                        <w14:cNvContentPartPr/>
                      </w14:nvContentPartPr>
                      <w14:xfrm>
                        <a:off x="0" y="0"/>
                        <a:ext cx="327600" cy="12960"/>
                      </w14:xfrm>
                    </w14:contentPart>
                  </a:graphicData>
                </a:graphic>
              </wp:anchor>
            </w:drawing>
          </mc:Choice>
          <mc:Fallback>
            <w:pict>
              <v:shape w14:anchorId="6140BB8B"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">
                <v:imagedata r:id="rId218"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52">
                      <w14:nvContentPartPr>
                        <w14:cNvContentPartPr/>
                      </w14:nvContentPartPr>
                      <w14:xfrm>
                        <a:off x="0" y="0"/>
                        <a:ext cx="353880" cy="11520"/>
                      </w14:xfrm>
                    </w14:contentPart>
                  </a:graphicData>
                </a:graphic>
              </wp:anchor>
            </w:drawing>
          </mc:Choice>
          <mc:Fallback>
            <w:pict>
              <v:shape w14:anchorId="3AA0BB61"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">
                <v:imagedata r:id="rId221"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53">
                      <w14:nvContentPartPr>
                        <w14:cNvContentPartPr/>
                      </w14:nvContentPartPr>
                      <w14:xfrm>
                        <a:off x="0" y="0"/>
                        <a:ext cx="448920" cy="22680"/>
                      </w14:xfrm>
                    </w14:contentPart>
                  </a:graphicData>
                </a:graphic>
              </wp:anchor>
            </w:drawing>
          </mc:Choice>
          <mc:Fallback>
            <w:pict>
              <v:shape w14:anchorId="29EA97E5"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">
                <v:imagedata r:id="rId223"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54">
                      <w14:nvContentPartPr>
                        <w14:cNvContentPartPr/>
                      </w14:nvContentPartPr>
                      <w14:xfrm>
                        <a:off x="0" y="0"/>
                        <a:ext cx="348480" cy="32040"/>
                      </w14:xfrm>
                    </w14:contentPart>
                  </a:graphicData>
                </a:graphic>
              </wp:anchor>
            </w:drawing>
          </mc:Choice>
          <mc:Fallback>
            <w:pict>
              <v:shape w14:anchorId="217B94FF"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">
                <v:imagedata r:id="rId226"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p w14:paraId="092EF560" w14:textId="575B502B" w:rsidR="00620AC3" w:rsidRDefault="00620AC3" w:rsidP="00620AC3"/>
    <w:sectPr w:rsidR="00620AC3" w:rsidSect="009E579C">
      <w:headerReference w:type="default" r:id="rId255"/>
      <w:footerReference w:type="default" r:id="rId25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07367" w14:textId="77777777" w:rsidR="009C5EF8" w:rsidRDefault="009C5EF8">
      <w:r>
        <w:separator/>
      </w:r>
    </w:p>
  </w:endnote>
  <w:endnote w:type="continuationSeparator" w:id="0">
    <w:p w14:paraId="40E8241D" w14:textId="77777777" w:rsidR="009C5EF8" w:rsidRDefault="009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533738" w:rsidRDefault="0053373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33738" w:rsidRDefault="005337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50C33" w14:textId="77777777" w:rsidR="009C5EF8" w:rsidRDefault="009C5EF8">
      <w:r>
        <w:separator/>
      </w:r>
    </w:p>
  </w:footnote>
  <w:footnote w:type="continuationSeparator" w:id="0">
    <w:p w14:paraId="494D2A51" w14:textId="77777777" w:rsidR="009C5EF8" w:rsidRDefault="009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D638B0E" w:rsidR="00533738" w:rsidRDefault="00533738" w:rsidP="005942A6">
    <w:pPr>
      <w:pStyle w:val="Header"/>
      <w:tabs>
        <w:tab w:val="clear" w:pos="6480"/>
        <w:tab w:val="center" w:pos="4680"/>
        <w:tab w:val="right" w:pos="9360"/>
      </w:tabs>
    </w:pPr>
    <w:r>
      <w:t>July 2019</w:t>
    </w:r>
    <w:r>
      <w:tab/>
    </w:r>
    <w:r>
      <w:tab/>
    </w:r>
    <w:fldSimple w:instr=" TITLE  \* MERGEFORMAT ">
      <w:r>
        <w:t>doc.: IEEE 802.11-19/0551r</w:t>
      </w:r>
    </w:fldSimple>
    <w: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4"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3"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9"/>
  </w:num>
  <w:num w:numId="3">
    <w:abstractNumId w:val="15"/>
  </w:num>
  <w:num w:numId="4">
    <w:abstractNumId w:val="3"/>
  </w:num>
  <w:num w:numId="5">
    <w:abstractNumId w:val="31"/>
  </w:num>
  <w:num w:numId="6">
    <w:abstractNumId w:val="30"/>
  </w:num>
  <w:num w:numId="7">
    <w:abstractNumId w:val="6"/>
  </w:num>
  <w:num w:numId="8">
    <w:abstractNumId w:val="10"/>
  </w:num>
  <w:num w:numId="9">
    <w:abstractNumId w:val="14"/>
  </w:num>
  <w:num w:numId="10">
    <w:abstractNumId w:val="18"/>
  </w:num>
  <w:num w:numId="11">
    <w:abstractNumId w:val="36"/>
  </w:num>
  <w:num w:numId="12">
    <w:abstractNumId w:val="19"/>
  </w:num>
  <w:num w:numId="13">
    <w:abstractNumId w:val="8"/>
  </w:num>
  <w:num w:numId="14">
    <w:abstractNumId w:val="26"/>
  </w:num>
  <w:num w:numId="15">
    <w:abstractNumId w:val="7"/>
  </w:num>
  <w:num w:numId="16">
    <w:abstractNumId w:val="0"/>
  </w:num>
  <w:num w:numId="17">
    <w:abstractNumId w:val="28"/>
  </w:num>
  <w:num w:numId="18">
    <w:abstractNumId w:val="17"/>
  </w:num>
  <w:num w:numId="19">
    <w:abstractNumId w:val="29"/>
  </w:num>
  <w:num w:numId="20">
    <w:abstractNumId w:val="4"/>
  </w:num>
  <w:num w:numId="21">
    <w:abstractNumId w:val="1"/>
  </w:num>
  <w:num w:numId="22">
    <w:abstractNumId w:val="20"/>
  </w:num>
  <w:num w:numId="23">
    <w:abstractNumId w:val="5"/>
  </w:num>
  <w:num w:numId="24">
    <w:abstractNumId w:val="12"/>
  </w:num>
  <w:num w:numId="25">
    <w:abstractNumId w:val="27"/>
  </w:num>
  <w:num w:numId="26">
    <w:abstractNumId w:val="21"/>
  </w:num>
  <w:num w:numId="27">
    <w:abstractNumId w:val="11"/>
  </w:num>
  <w:num w:numId="28">
    <w:abstractNumId w:val="32"/>
  </w:num>
  <w:num w:numId="29">
    <w:abstractNumId w:val="33"/>
  </w:num>
  <w:num w:numId="30">
    <w:abstractNumId w:val="23"/>
  </w:num>
  <w:num w:numId="31">
    <w:abstractNumId w:val="25"/>
  </w:num>
  <w:num w:numId="32">
    <w:abstractNumId w:val="16"/>
  </w:num>
  <w:num w:numId="33">
    <w:abstractNumId w:val="34"/>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3"/>
  </w:num>
  <w:num w:numId="3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7371"/>
    <w:rsid w:val="00027E34"/>
    <w:rsid w:val="000306AC"/>
    <w:rsid w:val="00032C91"/>
    <w:rsid w:val="00033670"/>
    <w:rsid w:val="00034627"/>
    <w:rsid w:val="00034B66"/>
    <w:rsid w:val="00035626"/>
    <w:rsid w:val="00035DE4"/>
    <w:rsid w:val="000362C7"/>
    <w:rsid w:val="0003707D"/>
    <w:rsid w:val="000371E1"/>
    <w:rsid w:val="0003791B"/>
    <w:rsid w:val="00041166"/>
    <w:rsid w:val="000435C1"/>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4DF"/>
    <w:rsid w:val="000A6653"/>
    <w:rsid w:val="000A6728"/>
    <w:rsid w:val="000A7069"/>
    <w:rsid w:val="000A7983"/>
    <w:rsid w:val="000B236F"/>
    <w:rsid w:val="000B5131"/>
    <w:rsid w:val="000B535F"/>
    <w:rsid w:val="000B57A8"/>
    <w:rsid w:val="000B5C4C"/>
    <w:rsid w:val="000C0F6F"/>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7F6"/>
    <w:rsid w:val="00177BBB"/>
    <w:rsid w:val="00180334"/>
    <w:rsid w:val="00180818"/>
    <w:rsid w:val="001819C3"/>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4D1"/>
    <w:rsid w:val="00200D4B"/>
    <w:rsid w:val="00200EB8"/>
    <w:rsid w:val="0020138A"/>
    <w:rsid w:val="00201D7E"/>
    <w:rsid w:val="0020254A"/>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60BC"/>
    <w:rsid w:val="00316787"/>
    <w:rsid w:val="00317093"/>
    <w:rsid w:val="003208AF"/>
    <w:rsid w:val="00320BA5"/>
    <w:rsid w:val="00320C7F"/>
    <w:rsid w:val="003230FB"/>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2422"/>
    <w:rsid w:val="003534BC"/>
    <w:rsid w:val="00353B91"/>
    <w:rsid w:val="00354A85"/>
    <w:rsid w:val="003550D2"/>
    <w:rsid w:val="00356E66"/>
    <w:rsid w:val="00363A7B"/>
    <w:rsid w:val="00363BD7"/>
    <w:rsid w:val="00364632"/>
    <w:rsid w:val="00364917"/>
    <w:rsid w:val="00364D00"/>
    <w:rsid w:val="003651D2"/>
    <w:rsid w:val="00365635"/>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D34"/>
    <w:rsid w:val="006470C1"/>
    <w:rsid w:val="006478DE"/>
    <w:rsid w:val="00647C0F"/>
    <w:rsid w:val="0065099A"/>
    <w:rsid w:val="0065177F"/>
    <w:rsid w:val="006518F2"/>
    <w:rsid w:val="0065295B"/>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1BB5"/>
    <w:rsid w:val="00672620"/>
    <w:rsid w:val="00673E87"/>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3481A"/>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5EF8"/>
    <w:rsid w:val="009C6869"/>
    <w:rsid w:val="009C6FFD"/>
    <w:rsid w:val="009C7252"/>
    <w:rsid w:val="009C73A1"/>
    <w:rsid w:val="009D02D8"/>
    <w:rsid w:val="009D13D1"/>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7DA"/>
    <w:rsid w:val="00C31B00"/>
    <w:rsid w:val="00C32412"/>
    <w:rsid w:val="00C3283B"/>
    <w:rsid w:val="00C33A7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A1B"/>
    <w:rsid w:val="00D234BC"/>
    <w:rsid w:val="00D2486D"/>
    <w:rsid w:val="00D25FAB"/>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47245"/>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194"/>
    <w:rsid w:val="00D774AA"/>
    <w:rsid w:val="00D777B2"/>
    <w:rsid w:val="00D77C2B"/>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F23"/>
    <w:rsid w:val="00EC223F"/>
    <w:rsid w:val="00EC4486"/>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customXml" Target="ink/ink12.xml"/><Relationship Id="rId84" Type="http://schemas.openxmlformats.org/officeDocument/2006/relationships/image" Target="media/image55.png"/><Relationship Id="rId138" Type="http://schemas.openxmlformats.org/officeDocument/2006/relationships/image" Target="media/image97.png"/><Relationship Id="rId159" Type="http://schemas.openxmlformats.org/officeDocument/2006/relationships/customXml" Target="ink/ink41.xml"/><Relationship Id="rId170" Type="http://schemas.openxmlformats.org/officeDocument/2006/relationships/customXml" Target="ink/ink49.xml"/><Relationship Id="rId191" Type="http://schemas.openxmlformats.org/officeDocument/2006/relationships/image" Target="media/image122.png"/><Relationship Id="rId205" Type="http://schemas.openxmlformats.org/officeDocument/2006/relationships/image" Target="media/image131.png"/><Relationship Id="rId226" Type="http://schemas.openxmlformats.org/officeDocument/2006/relationships/image" Target="media/image144.png"/><Relationship Id="rId247" Type="http://schemas.openxmlformats.org/officeDocument/2006/relationships/customXml" Target="ink/ink88.xml"/><Relationship Id="rId107" Type="http://schemas.openxmlformats.org/officeDocument/2006/relationships/image" Target="media/image73.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customXml" Target="ink/ink7.xml"/><Relationship Id="rId74" Type="http://schemas.openxmlformats.org/officeDocument/2006/relationships/customXml" Target="ink/ink18.xml"/><Relationship Id="rId128" Type="http://schemas.openxmlformats.org/officeDocument/2006/relationships/customXml" Target="ink/ink30.xml"/><Relationship Id="rId149" Type="http://schemas.openxmlformats.org/officeDocument/2006/relationships/image" Target="media/image104.png"/><Relationship Id="rId5" Type="http://schemas.openxmlformats.org/officeDocument/2006/relationships/webSettings" Target="webSettings.xml"/><Relationship Id="rId95" Type="http://schemas.openxmlformats.org/officeDocument/2006/relationships/customXml" Target="ink/ink24.xml"/><Relationship Id="rId160" Type="http://schemas.openxmlformats.org/officeDocument/2006/relationships/image" Target="media/image110.png"/><Relationship Id="rId181" Type="http://schemas.openxmlformats.org/officeDocument/2006/relationships/image" Target="media/image115.png"/><Relationship Id="rId216" Type="http://schemas.openxmlformats.org/officeDocument/2006/relationships/image" Target="media/image138.png"/><Relationship Id="rId237" Type="http://schemas.openxmlformats.org/officeDocument/2006/relationships/image" Target="media/image149.png"/><Relationship Id="rId258"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customXml" Target="ink/ink2.xml"/><Relationship Id="rId64" Type="http://schemas.openxmlformats.org/officeDocument/2006/relationships/image" Target="media/image45.png"/><Relationship Id="rId118" Type="http://schemas.openxmlformats.org/officeDocument/2006/relationships/image" Target="media/image83.png"/><Relationship Id="rId139" Type="http://schemas.openxmlformats.org/officeDocument/2006/relationships/customXml" Target="ink/ink33.xml"/><Relationship Id="rId85" Type="http://schemas.openxmlformats.org/officeDocument/2006/relationships/image" Target="media/image56.png"/><Relationship Id="rId150" Type="http://schemas.openxmlformats.org/officeDocument/2006/relationships/customXml" Target="ink/ink37.xml"/><Relationship Id="rId171" Type="http://schemas.openxmlformats.org/officeDocument/2006/relationships/customXml" Target="ink/ink50.xml"/><Relationship Id="rId192" Type="http://schemas.openxmlformats.org/officeDocument/2006/relationships/customXml" Target="ink/ink61.xml"/><Relationship Id="rId206" Type="http://schemas.openxmlformats.org/officeDocument/2006/relationships/customXml" Target="ink/ink66.xml"/><Relationship Id="rId227" Type="http://schemas.openxmlformats.org/officeDocument/2006/relationships/image" Target="media/image145.png"/><Relationship Id="rId248" Type="http://schemas.openxmlformats.org/officeDocument/2006/relationships/customXml" Target="ink/ink89.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s://www.iana.org/assignments/ipsec-registry/ipsec-registry.xhtml" TargetMode="External"/><Relationship Id="rId129" Type="http://schemas.openxmlformats.org/officeDocument/2006/relationships/image" Target="media/image90.png"/><Relationship Id="rId54"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0.png"/><Relationship Id="rId91" Type="http://schemas.openxmlformats.org/officeDocument/2006/relationships/image" Target="media/image61.png"/><Relationship Id="rId96" Type="http://schemas.openxmlformats.org/officeDocument/2006/relationships/image" Target="media/image64.png"/><Relationship Id="rId140" Type="http://schemas.openxmlformats.org/officeDocument/2006/relationships/image" Target="media/image98.png"/><Relationship Id="rId145" Type="http://schemas.openxmlformats.org/officeDocument/2006/relationships/customXml" Target="ink/ink35.xml"/><Relationship Id="rId161" Type="http://schemas.openxmlformats.org/officeDocument/2006/relationships/customXml" Target="ink/ink42.xml"/><Relationship Id="rId166" Type="http://schemas.openxmlformats.org/officeDocument/2006/relationships/customXml" Target="ink/ink45.xml"/><Relationship Id="rId182" Type="http://schemas.openxmlformats.org/officeDocument/2006/relationships/customXml" Target="ink/ink58.xml"/><Relationship Id="rId187" Type="http://schemas.openxmlformats.org/officeDocument/2006/relationships/image" Target="media/image120.png"/><Relationship Id="rId217" Type="http://schemas.openxmlformats.org/officeDocument/2006/relationships/customXml" Target="ink/ink7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ustomXml" Target="ink/ink68.xml"/><Relationship Id="rId233" Type="http://schemas.openxmlformats.org/officeDocument/2006/relationships/image" Target="media/image147.png"/><Relationship Id="rId238" Type="http://schemas.openxmlformats.org/officeDocument/2006/relationships/customXml" Target="ink/ink80.xml"/><Relationship Id="rId254" Type="http://schemas.openxmlformats.org/officeDocument/2006/relationships/customXml" Target="ink/ink95.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customXml" Target="ink/ink5.xml"/><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customXml" Target="ink/ink13.xml"/><Relationship Id="rId81" Type="http://schemas.openxmlformats.org/officeDocument/2006/relationships/image" Target="media/image53.png"/><Relationship Id="rId86" Type="http://schemas.openxmlformats.org/officeDocument/2006/relationships/image" Target="media/image57.png"/><Relationship Id="rId130" Type="http://schemas.openxmlformats.org/officeDocument/2006/relationships/image" Target="media/image91.png"/><Relationship Id="rId135" Type="http://schemas.openxmlformats.org/officeDocument/2006/relationships/image" Target="media/image94.png"/><Relationship Id="rId151" Type="http://schemas.openxmlformats.org/officeDocument/2006/relationships/image" Target="media/image105.png"/><Relationship Id="rId156" Type="http://schemas.openxmlformats.org/officeDocument/2006/relationships/customXml" Target="ink/ink40.xml"/><Relationship Id="rId177" Type="http://schemas.openxmlformats.org/officeDocument/2006/relationships/customXml" Target="ink/ink56.xml"/><Relationship Id="rId198" Type="http://schemas.openxmlformats.org/officeDocument/2006/relationships/image" Target="media/image126.png"/><Relationship Id="rId172" Type="http://schemas.openxmlformats.org/officeDocument/2006/relationships/customXml" Target="ink/ink51.xml"/><Relationship Id="rId193" Type="http://schemas.openxmlformats.org/officeDocument/2006/relationships/image" Target="media/image123.png"/><Relationship Id="rId202" Type="http://schemas.openxmlformats.org/officeDocument/2006/relationships/image" Target="media/image129.png"/><Relationship Id="rId207" Type="http://schemas.openxmlformats.org/officeDocument/2006/relationships/image" Target="media/image132.png"/><Relationship Id="rId223" Type="http://schemas.openxmlformats.org/officeDocument/2006/relationships/image" Target="media/image142.png"/><Relationship Id="rId228" Type="http://schemas.openxmlformats.org/officeDocument/2006/relationships/customXml" Target="ink/ink74.xml"/><Relationship Id="rId244" Type="http://schemas.openxmlformats.org/officeDocument/2006/relationships/customXml" Target="ink/ink85.xml"/><Relationship Id="rId249" Type="http://schemas.openxmlformats.org/officeDocument/2006/relationships/customXml" Target="ink/ink90.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4.png"/><Relationship Id="rId34" Type="http://schemas.openxmlformats.org/officeDocument/2006/relationships/image" Target="media/image27.png"/><Relationship Id="rId50" Type="http://schemas.openxmlformats.org/officeDocument/2006/relationships/image" Target="media/image38.png"/><Relationship Id="rId55" Type="http://schemas.openxmlformats.org/officeDocument/2006/relationships/customXml" Target="ink/ink8.xml"/><Relationship Id="rId76" Type="http://schemas.openxmlformats.org/officeDocument/2006/relationships/customXml" Target="ink/ink19.xml"/><Relationship Id="rId97" Type="http://schemas.openxmlformats.org/officeDocument/2006/relationships/customXml" Target="ink/ink25.xml"/><Relationship Id="rId104" Type="http://schemas.openxmlformats.org/officeDocument/2006/relationships/image" Target="media/image70.png"/><Relationship Id="rId120" Type="http://schemas.openxmlformats.org/officeDocument/2006/relationships/image" Target="media/image85.png"/><Relationship Id="rId125" Type="http://schemas.openxmlformats.org/officeDocument/2006/relationships/image" Target="media/image88.png"/><Relationship Id="rId141" Type="http://schemas.openxmlformats.org/officeDocument/2006/relationships/customXml" Target="ink/ink34.xml"/><Relationship Id="rId146" Type="http://schemas.openxmlformats.org/officeDocument/2006/relationships/image" Target="media/image102.png"/><Relationship Id="rId167" Type="http://schemas.openxmlformats.org/officeDocument/2006/relationships/customXml" Target="ink/ink46.xml"/><Relationship Id="rId188" Type="http://schemas.openxmlformats.org/officeDocument/2006/relationships/customXml" Target="ink/ink59.xml"/><Relationship Id="rId7" Type="http://schemas.openxmlformats.org/officeDocument/2006/relationships/endnotes" Target="endnotes.xml"/><Relationship Id="rId71" Type="http://schemas.openxmlformats.org/officeDocument/2006/relationships/customXml" Target="ink/ink16.xml"/><Relationship Id="rId92" Type="http://schemas.openxmlformats.org/officeDocument/2006/relationships/image" Target="media/image62.png"/><Relationship Id="rId162" Type="http://schemas.openxmlformats.org/officeDocument/2006/relationships/image" Target="media/image111.png"/><Relationship Id="rId183" Type="http://schemas.openxmlformats.org/officeDocument/2006/relationships/image" Target="media/image116.png"/><Relationship Id="rId213" Type="http://schemas.openxmlformats.org/officeDocument/2006/relationships/image" Target="media/image136.png"/><Relationship Id="rId218" Type="http://schemas.openxmlformats.org/officeDocument/2006/relationships/image" Target="media/image139.png"/><Relationship Id="rId234" Type="http://schemas.openxmlformats.org/officeDocument/2006/relationships/customXml" Target="ink/ink78.xml"/><Relationship Id="rId239"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customXml" Target="ink/ink91.xml"/><Relationship Id="rId255" Type="http://schemas.openxmlformats.org/officeDocument/2006/relationships/header" Target="header1.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customXml" Target="ink/ink3.xml"/><Relationship Id="rId66" Type="http://schemas.openxmlformats.org/officeDocument/2006/relationships/image" Target="media/image46.png"/><Relationship Id="rId87" Type="http://schemas.openxmlformats.org/officeDocument/2006/relationships/image" Target="media/image58.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2.png"/><Relationship Id="rId136" Type="http://schemas.openxmlformats.org/officeDocument/2006/relationships/image" Target="media/image95.png"/><Relationship Id="rId157" Type="http://schemas.openxmlformats.org/officeDocument/2006/relationships/image" Target="media/image108.png"/><Relationship Id="rId178" Type="http://schemas.openxmlformats.org/officeDocument/2006/relationships/image" Target="media/image113.png"/><Relationship Id="rId61" Type="http://schemas.openxmlformats.org/officeDocument/2006/relationships/customXml" Target="ink/ink11.xml"/><Relationship Id="rId82" Type="http://schemas.openxmlformats.org/officeDocument/2006/relationships/customXml" Target="ink/ink22.xml"/><Relationship Id="rId152" Type="http://schemas.openxmlformats.org/officeDocument/2006/relationships/customXml" Target="ink/ink38.xml"/><Relationship Id="rId173" Type="http://schemas.openxmlformats.org/officeDocument/2006/relationships/customXml" Target="ink/ink52.xml"/><Relationship Id="rId194" Type="http://schemas.openxmlformats.org/officeDocument/2006/relationships/customXml" Target="ink/ink62.xml"/><Relationship Id="rId199" Type="http://schemas.openxmlformats.org/officeDocument/2006/relationships/image" Target="media/image127.png"/><Relationship Id="rId203" Type="http://schemas.openxmlformats.org/officeDocument/2006/relationships/customXml" Target="ink/ink65.xml"/><Relationship Id="rId208" Type="http://schemas.openxmlformats.org/officeDocument/2006/relationships/image" Target="media/image133.png"/><Relationship Id="rId229" Type="http://schemas.openxmlformats.org/officeDocument/2006/relationships/customXml" Target="ink/ink75.xml"/><Relationship Id="rId19" Type="http://schemas.openxmlformats.org/officeDocument/2006/relationships/image" Target="media/image12.png"/><Relationship Id="rId224" Type="http://schemas.openxmlformats.org/officeDocument/2006/relationships/image" Target="media/image143.png"/><Relationship Id="rId240" Type="http://schemas.openxmlformats.org/officeDocument/2006/relationships/customXml" Target="ink/ink81.xml"/><Relationship Id="rId245" Type="http://schemas.openxmlformats.org/officeDocument/2006/relationships/customXml" Target="ink/ink86.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png"/><Relationship Id="rId77" Type="http://schemas.openxmlformats.org/officeDocument/2006/relationships/image" Target="media/image51.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customXml" Target="ink/ink29.xml"/><Relationship Id="rId147" Type="http://schemas.openxmlformats.org/officeDocument/2006/relationships/customXml" Target="ink/ink36.xml"/><Relationship Id="rId168" Type="http://schemas.openxmlformats.org/officeDocument/2006/relationships/customXml" Target="ink/ink47.xml"/><Relationship Id="rId8" Type="http://schemas.openxmlformats.org/officeDocument/2006/relationships/image" Target="media/image1.png"/><Relationship Id="rId51" Type="http://schemas.openxmlformats.org/officeDocument/2006/relationships/customXml" Target="ink/ink6.xml"/><Relationship Id="rId72" Type="http://schemas.openxmlformats.org/officeDocument/2006/relationships/customXml" Target="ink/ink17.xml"/><Relationship Id="rId93" Type="http://schemas.openxmlformats.org/officeDocument/2006/relationships/customXml" Target="ink/ink23.xml"/><Relationship Id="rId98" Type="http://schemas.openxmlformats.org/officeDocument/2006/relationships/image" Target="media/image65.png"/><Relationship Id="rId121" Type="http://schemas.openxmlformats.org/officeDocument/2006/relationships/customXml" Target="ink/ink27.xml"/><Relationship Id="rId142" Type="http://schemas.openxmlformats.org/officeDocument/2006/relationships/image" Target="media/image99.png"/><Relationship Id="rId163" Type="http://schemas.openxmlformats.org/officeDocument/2006/relationships/image" Target="media/image112.png"/><Relationship Id="rId184" Type="http://schemas.openxmlformats.org/officeDocument/2006/relationships/image" Target="media/image117.png"/><Relationship Id="rId189" Type="http://schemas.openxmlformats.org/officeDocument/2006/relationships/image" Target="media/image121.png"/><Relationship Id="rId219" Type="http://schemas.openxmlformats.org/officeDocument/2006/relationships/image" Target="media/image140.png"/><Relationship Id="rId3" Type="http://schemas.openxmlformats.org/officeDocument/2006/relationships/styles" Target="styles.xml"/><Relationship Id="rId214" Type="http://schemas.openxmlformats.org/officeDocument/2006/relationships/customXml" Target="ink/ink69.xml"/><Relationship Id="rId230" Type="http://schemas.openxmlformats.org/officeDocument/2006/relationships/customXml" Target="ink/ink76.xml"/><Relationship Id="rId235" Type="http://schemas.openxmlformats.org/officeDocument/2006/relationships/image" Target="media/image148.png"/><Relationship Id="rId251" Type="http://schemas.openxmlformats.org/officeDocument/2006/relationships/customXml" Target="ink/ink92.xml"/><Relationship Id="rId256" Type="http://schemas.openxmlformats.org/officeDocument/2006/relationships/footer" Target="footer1.xml"/><Relationship Id="rId25" Type="http://schemas.openxmlformats.org/officeDocument/2006/relationships/image" Target="media/image18.png"/><Relationship Id="rId46" Type="http://schemas.openxmlformats.org/officeDocument/2006/relationships/image" Target="media/image36.png"/><Relationship Id="rId67" Type="http://schemas.openxmlformats.org/officeDocument/2006/relationships/customXml" Target="ink/ink14.xml"/><Relationship Id="rId116" Type="http://schemas.openxmlformats.org/officeDocument/2006/relationships/image" Target="media/image81.png"/><Relationship Id="rId137" Type="http://schemas.openxmlformats.org/officeDocument/2006/relationships/image" Target="media/image96.png"/><Relationship Id="rId158"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customXml" Target="ink/ink1.xml"/><Relationship Id="rId62" Type="http://schemas.openxmlformats.org/officeDocument/2006/relationships/image" Target="media/image44.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76.png"/><Relationship Id="rId132" Type="http://schemas.openxmlformats.org/officeDocument/2006/relationships/customXml" Target="ink/ink31.xml"/><Relationship Id="rId153" Type="http://schemas.openxmlformats.org/officeDocument/2006/relationships/image" Target="media/image106.png"/><Relationship Id="rId174" Type="http://schemas.openxmlformats.org/officeDocument/2006/relationships/customXml" Target="ink/ink53.xml"/><Relationship Id="rId179" Type="http://schemas.openxmlformats.org/officeDocument/2006/relationships/image" Target="media/image114.png"/><Relationship Id="rId195" Type="http://schemas.openxmlformats.org/officeDocument/2006/relationships/image" Target="media/image124.png"/><Relationship Id="rId209" Type="http://schemas.openxmlformats.org/officeDocument/2006/relationships/customXml" Target="ink/ink67.xml"/><Relationship Id="rId190" Type="http://schemas.openxmlformats.org/officeDocument/2006/relationships/customXml" Target="ink/ink60.xml"/><Relationship Id="rId204" Type="http://schemas.openxmlformats.org/officeDocument/2006/relationships/image" Target="media/image130.png"/><Relationship Id="rId220" Type="http://schemas.openxmlformats.org/officeDocument/2006/relationships/customXml" Target="ink/ink71.xml"/><Relationship Id="rId225" Type="http://schemas.openxmlformats.org/officeDocument/2006/relationships/customXml" Target="ink/ink73.xml"/><Relationship Id="rId241" Type="http://schemas.openxmlformats.org/officeDocument/2006/relationships/customXml" Target="ink/ink82.xml"/><Relationship Id="rId246" Type="http://schemas.openxmlformats.org/officeDocument/2006/relationships/customXml" Target="ink/ink87.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customXml" Target="ink/ink9.xml"/><Relationship Id="rId106" Type="http://schemas.openxmlformats.org/officeDocument/2006/relationships/image" Target="media/image72.png"/><Relationship Id="rId127" Type="http://schemas.openxmlformats.org/officeDocument/2006/relationships/image" Target="media/image8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png"/><Relationship Id="rId73" Type="http://schemas.openxmlformats.org/officeDocument/2006/relationships/image" Target="media/image49.png"/><Relationship Id="rId78" Type="http://schemas.openxmlformats.org/officeDocument/2006/relationships/customXml" Target="ink/ink20.xml"/><Relationship Id="rId94" Type="http://schemas.openxmlformats.org/officeDocument/2006/relationships/image" Target="media/image63.png"/><Relationship Id="rId99" Type="http://schemas.openxmlformats.org/officeDocument/2006/relationships/customXml" Target="ink/ink26.xml"/><Relationship Id="rId101" Type="http://schemas.openxmlformats.org/officeDocument/2006/relationships/image" Target="media/image67.png"/><Relationship Id="rId122" Type="http://schemas.openxmlformats.org/officeDocument/2006/relationships/image" Target="media/image86.png"/><Relationship Id="rId143" Type="http://schemas.openxmlformats.org/officeDocument/2006/relationships/image" Target="media/image100.png"/><Relationship Id="rId148" Type="http://schemas.openxmlformats.org/officeDocument/2006/relationships/image" Target="media/image103.png"/><Relationship Id="rId164" Type="http://schemas.openxmlformats.org/officeDocument/2006/relationships/customXml" Target="ink/ink43.xml"/><Relationship Id="rId169" Type="http://schemas.openxmlformats.org/officeDocument/2006/relationships/customXml" Target="ink/ink48.xml"/><Relationship Id="rId185" Type="http://schemas.openxmlformats.org/officeDocument/2006/relationships/image" Target="media/image11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ustomXml" Target="ink/ink57.xml"/><Relationship Id="rId210" Type="http://schemas.openxmlformats.org/officeDocument/2006/relationships/image" Target="media/image134.png"/><Relationship Id="rId215" Type="http://schemas.openxmlformats.org/officeDocument/2006/relationships/image" Target="media/image137.png"/><Relationship Id="rId236" Type="http://schemas.openxmlformats.org/officeDocument/2006/relationships/customXml" Target="ink/ink79.xml"/><Relationship Id="rId257" Type="http://schemas.openxmlformats.org/officeDocument/2006/relationships/fontTable" Target="fontTable.xml"/><Relationship Id="rId26" Type="http://schemas.openxmlformats.org/officeDocument/2006/relationships/image" Target="media/image19.png"/><Relationship Id="rId231" Type="http://schemas.openxmlformats.org/officeDocument/2006/relationships/image" Target="media/image146.png"/><Relationship Id="rId252" Type="http://schemas.openxmlformats.org/officeDocument/2006/relationships/customXml" Target="ink/ink93.xml"/><Relationship Id="rId47" Type="http://schemas.openxmlformats.org/officeDocument/2006/relationships/customXml" Target="ink/ink4.xml"/><Relationship Id="rId68" Type="http://schemas.openxmlformats.org/officeDocument/2006/relationships/image" Target="media/image47.png"/><Relationship Id="rId89" Type="http://schemas.openxmlformats.org/officeDocument/2006/relationships/hyperlink" Target="https://mentor.ieee.org/802.11/dcn/19/11-19-0551-03-000m-revmd-lb236-comments-assigned-to-hamilton.docx" TargetMode="External"/><Relationship Id="rId112" Type="http://schemas.openxmlformats.org/officeDocument/2006/relationships/image" Target="media/image77.png"/><Relationship Id="rId133" Type="http://schemas.openxmlformats.org/officeDocument/2006/relationships/image" Target="media/image93.png"/><Relationship Id="rId154" Type="http://schemas.openxmlformats.org/officeDocument/2006/relationships/customXml" Target="ink/ink39.xml"/><Relationship Id="rId175" Type="http://schemas.openxmlformats.org/officeDocument/2006/relationships/customXml" Target="ink/ink54.xml"/><Relationship Id="rId196" Type="http://schemas.openxmlformats.org/officeDocument/2006/relationships/image" Target="media/image125.png"/><Relationship Id="rId200" Type="http://schemas.openxmlformats.org/officeDocument/2006/relationships/customXml" Target="ink/ink64.xml"/><Relationship Id="rId16" Type="http://schemas.openxmlformats.org/officeDocument/2006/relationships/image" Target="media/image9.png"/><Relationship Id="rId221" Type="http://schemas.openxmlformats.org/officeDocument/2006/relationships/image" Target="media/image141.png"/><Relationship Id="rId242" Type="http://schemas.openxmlformats.org/officeDocument/2006/relationships/customXml" Target="ink/ink83.xml"/><Relationship Id="rId37" Type="http://schemas.openxmlformats.org/officeDocument/2006/relationships/image" Target="media/image30.png"/><Relationship Id="rId58" Type="http://schemas.openxmlformats.org/officeDocument/2006/relationships/image" Target="media/image42.png"/><Relationship Id="rId79" Type="http://schemas.openxmlformats.org/officeDocument/2006/relationships/image" Target="media/image52.png"/><Relationship Id="rId102" Type="http://schemas.openxmlformats.org/officeDocument/2006/relationships/image" Target="media/image68.png"/><Relationship Id="rId123" Type="http://schemas.openxmlformats.org/officeDocument/2006/relationships/customXml" Target="ink/ink28.xml"/><Relationship Id="rId144" Type="http://schemas.openxmlformats.org/officeDocument/2006/relationships/image" Target="media/image101.png"/><Relationship Id="rId90" Type="http://schemas.openxmlformats.org/officeDocument/2006/relationships/image" Target="media/image60.png"/><Relationship Id="rId165" Type="http://schemas.openxmlformats.org/officeDocument/2006/relationships/customXml" Target="ink/ink44.xml"/><Relationship Id="rId186" Type="http://schemas.openxmlformats.org/officeDocument/2006/relationships/image" Target="media/image119.png"/><Relationship Id="rId211" Type="http://schemas.openxmlformats.org/officeDocument/2006/relationships/image" Target="media/image135.png"/><Relationship Id="rId232" Type="http://schemas.openxmlformats.org/officeDocument/2006/relationships/customXml" Target="ink/ink77.xml"/><Relationship Id="rId253" Type="http://schemas.openxmlformats.org/officeDocument/2006/relationships/customXml" Target="ink/ink94.xml"/><Relationship Id="rId27" Type="http://schemas.openxmlformats.org/officeDocument/2006/relationships/image" Target="media/image20.png"/><Relationship Id="rId48" Type="http://schemas.openxmlformats.org/officeDocument/2006/relationships/image" Target="media/image37.png"/><Relationship Id="rId69" Type="http://schemas.openxmlformats.org/officeDocument/2006/relationships/customXml" Target="ink/ink15.xml"/><Relationship Id="rId113" Type="http://schemas.openxmlformats.org/officeDocument/2006/relationships/image" Target="media/image78.png"/><Relationship Id="rId134" Type="http://schemas.openxmlformats.org/officeDocument/2006/relationships/customXml" Target="ink/ink32.xml"/><Relationship Id="rId80" Type="http://schemas.openxmlformats.org/officeDocument/2006/relationships/customXml" Target="ink/ink21.xml"/><Relationship Id="rId155" Type="http://schemas.openxmlformats.org/officeDocument/2006/relationships/image" Target="media/image107.png"/><Relationship Id="rId176" Type="http://schemas.openxmlformats.org/officeDocument/2006/relationships/customXml" Target="ink/ink55.xml"/><Relationship Id="rId197" Type="http://schemas.openxmlformats.org/officeDocument/2006/relationships/customXml" Target="ink/ink63.xml"/><Relationship Id="rId201" Type="http://schemas.openxmlformats.org/officeDocument/2006/relationships/image" Target="media/image128.png"/><Relationship Id="rId222" Type="http://schemas.openxmlformats.org/officeDocument/2006/relationships/customXml" Target="ink/ink72.xml"/><Relationship Id="rId243" Type="http://schemas.openxmlformats.org/officeDocument/2006/relationships/customXml" Target="ink/ink84.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customXml" Target="ink/ink10.xml"/><Relationship Id="rId103" Type="http://schemas.openxmlformats.org/officeDocument/2006/relationships/image" Target="media/image69.png"/><Relationship Id="rId124" Type="http://schemas.openxmlformats.org/officeDocument/2006/relationships/image" Target="media/image8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56B67-729E-4680-A3B8-68978FFB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2615</TotalTime>
  <Pages>90</Pages>
  <Words>12854</Words>
  <Characters>73273</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85956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36</cp:revision>
  <cp:lastPrinted>1901-01-01T04:00:00Z</cp:lastPrinted>
  <dcterms:created xsi:type="dcterms:W3CDTF">2019-07-13T00:37:00Z</dcterms:created>
  <dcterms:modified xsi:type="dcterms:W3CDTF">2019-07-14T20:57:00Z</dcterms:modified>
</cp:coreProperties>
</file>