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FCFEE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147"/>
        <w:gridCol w:w="2340"/>
        <w:gridCol w:w="1710"/>
        <w:gridCol w:w="2201"/>
      </w:tblGrid>
      <w:tr w:rsidR="00CA09B2" w14:paraId="00494EE4" w14:textId="77777777" w:rsidTr="0089755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BF8BBCC" w14:textId="77777777" w:rsidR="00CA09B2" w:rsidRDefault="00E166EA" w:rsidP="00E166EA">
            <w:pPr>
              <w:pStyle w:val="T2"/>
            </w:pPr>
            <w:r w:rsidRPr="00E166EA">
              <w:t>Comment resolution for CID 294</w:t>
            </w:r>
          </w:p>
        </w:tc>
      </w:tr>
      <w:tr w:rsidR="00CA09B2" w14:paraId="7796C445" w14:textId="77777777" w:rsidTr="0089755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176422C6" w14:textId="77777777" w:rsidR="00CA09B2" w:rsidRDefault="00CA09B2" w:rsidP="00E166EA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348A3">
              <w:rPr>
                <w:b w:val="0"/>
                <w:sz w:val="20"/>
              </w:rPr>
              <w:t>201</w:t>
            </w:r>
            <w:r w:rsidR="000853CA">
              <w:rPr>
                <w:b w:val="0"/>
                <w:sz w:val="20"/>
              </w:rPr>
              <w:t>7</w:t>
            </w:r>
            <w:r>
              <w:rPr>
                <w:b w:val="0"/>
                <w:sz w:val="20"/>
              </w:rPr>
              <w:t>-</w:t>
            </w:r>
            <w:r w:rsidR="000853CA">
              <w:rPr>
                <w:b w:val="0"/>
                <w:sz w:val="20"/>
              </w:rPr>
              <w:t>0</w:t>
            </w:r>
            <w:r w:rsidR="00E166EA">
              <w:rPr>
                <w:b w:val="0"/>
                <w:sz w:val="20"/>
              </w:rPr>
              <w:t>9</w:t>
            </w:r>
            <w:r>
              <w:rPr>
                <w:b w:val="0"/>
                <w:sz w:val="20"/>
              </w:rPr>
              <w:t>-</w:t>
            </w:r>
            <w:r w:rsidR="00E166EA">
              <w:rPr>
                <w:b w:val="0"/>
                <w:sz w:val="20"/>
              </w:rPr>
              <w:t>27</w:t>
            </w:r>
          </w:p>
        </w:tc>
      </w:tr>
      <w:tr w:rsidR="00CA09B2" w14:paraId="56AF10E5" w14:textId="77777777" w:rsidTr="0089755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DF4781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A34808A" w14:textId="77777777" w:rsidTr="009264AB">
        <w:trPr>
          <w:jc w:val="center"/>
        </w:trPr>
        <w:tc>
          <w:tcPr>
            <w:tcW w:w="2178" w:type="dxa"/>
            <w:vAlign w:val="center"/>
          </w:tcPr>
          <w:p w14:paraId="1528109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47" w:type="dxa"/>
            <w:vAlign w:val="center"/>
          </w:tcPr>
          <w:p w14:paraId="3D120E55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8BCAEA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79859D2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01" w:type="dxa"/>
            <w:vAlign w:val="center"/>
          </w:tcPr>
          <w:p w14:paraId="15EAC28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47B57" w14:paraId="3967BF50" w14:textId="77777777" w:rsidTr="009264AB">
        <w:trPr>
          <w:jc w:val="center"/>
        </w:trPr>
        <w:tc>
          <w:tcPr>
            <w:tcW w:w="2178" w:type="dxa"/>
            <w:vAlign w:val="center"/>
          </w:tcPr>
          <w:p w14:paraId="7B34186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Artyom Lomayev</w:t>
            </w:r>
          </w:p>
        </w:tc>
        <w:tc>
          <w:tcPr>
            <w:tcW w:w="1147" w:type="dxa"/>
            <w:vAlign w:val="center"/>
          </w:tcPr>
          <w:p w14:paraId="189830C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21953A8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Turgeneva</w:t>
            </w:r>
            <w:proofErr w:type="spellEnd"/>
            <w:r>
              <w:rPr>
                <w:b w:val="0"/>
                <w:sz w:val="20"/>
              </w:rPr>
              <w:t xml:space="preserve"> 30, Nizhny Novgorod 603024, Russia</w:t>
            </w:r>
          </w:p>
        </w:tc>
        <w:tc>
          <w:tcPr>
            <w:tcW w:w="1710" w:type="dxa"/>
            <w:vAlign w:val="center"/>
          </w:tcPr>
          <w:p w14:paraId="74F267B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+7 (831) 2969444</w:t>
            </w:r>
          </w:p>
        </w:tc>
        <w:tc>
          <w:tcPr>
            <w:tcW w:w="2201" w:type="dxa"/>
            <w:vAlign w:val="center"/>
          </w:tcPr>
          <w:p w14:paraId="1282A7B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artyom.lomayev@intel.com</w:t>
            </w:r>
          </w:p>
        </w:tc>
      </w:tr>
      <w:tr w:rsidR="00547B57" w14:paraId="3BB5C29A" w14:textId="77777777" w:rsidTr="009264AB">
        <w:trPr>
          <w:jc w:val="center"/>
        </w:trPr>
        <w:tc>
          <w:tcPr>
            <w:tcW w:w="2178" w:type="dxa"/>
            <w:vAlign w:val="center"/>
          </w:tcPr>
          <w:p w14:paraId="5C2338A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Alexander Maltsev</w:t>
            </w:r>
          </w:p>
        </w:tc>
        <w:tc>
          <w:tcPr>
            <w:tcW w:w="1147" w:type="dxa"/>
            <w:vAlign w:val="center"/>
          </w:tcPr>
          <w:p w14:paraId="4E4046C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12E8861B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7D6D81A9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6D14380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alexander.maltsev@intel.com</w:t>
            </w:r>
          </w:p>
        </w:tc>
      </w:tr>
      <w:tr w:rsidR="00547B57" w14:paraId="1AB70390" w14:textId="77777777" w:rsidTr="009264AB">
        <w:trPr>
          <w:jc w:val="center"/>
        </w:trPr>
        <w:tc>
          <w:tcPr>
            <w:tcW w:w="2178" w:type="dxa"/>
            <w:vAlign w:val="center"/>
          </w:tcPr>
          <w:p w14:paraId="46F75CF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Claudio da Silva</w:t>
            </w:r>
          </w:p>
        </w:tc>
        <w:tc>
          <w:tcPr>
            <w:tcW w:w="1147" w:type="dxa"/>
            <w:vAlign w:val="center"/>
          </w:tcPr>
          <w:p w14:paraId="1AB76E5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0A0FDE7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DD52D54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38C3A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EB5529">
              <w:rPr>
                <w:b w:val="0"/>
                <w:sz w:val="16"/>
              </w:rPr>
              <w:t>claudio.da.silva@intel.com</w:t>
            </w:r>
          </w:p>
        </w:tc>
      </w:tr>
      <w:tr w:rsidR="00547B57" w14:paraId="2A9470B7" w14:textId="77777777" w:rsidTr="009264AB">
        <w:trPr>
          <w:jc w:val="center"/>
        </w:trPr>
        <w:tc>
          <w:tcPr>
            <w:tcW w:w="2178" w:type="dxa"/>
            <w:vAlign w:val="center"/>
          </w:tcPr>
          <w:p w14:paraId="7A1064A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Carlos Cordeiro</w:t>
            </w:r>
          </w:p>
        </w:tc>
        <w:tc>
          <w:tcPr>
            <w:tcW w:w="1147" w:type="dxa"/>
            <w:vAlign w:val="center"/>
          </w:tcPr>
          <w:p w14:paraId="61F172F7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06D45EF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C4B555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1169666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carlos.cordeiro@intel.com</w:t>
            </w:r>
          </w:p>
        </w:tc>
      </w:tr>
      <w:tr w:rsidR="00BD6755" w14:paraId="04EB2B4C" w14:textId="77777777" w:rsidTr="009264AB">
        <w:trPr>
          <w:jc w:val="center"/>
        </w:trPr>
        <w:tc>
          <w:tcPr>
            <w:tcW w:w="2178" w:type="dxa"/>
            <w:vAlign w:val="center"/>
          </w:tcPr>
          <w:p w14:paraId="1BB4F606" w14:textId="77777777" w:rsidR="00BD6755" w:rsidRDefault="00BD6755" w:rsidP="00BD675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47" w:type="dxa"/>
            <w:vAlign w:val="center"/>
          </w:tcPr>
          <w:p w14:paraId="084EF9FB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14:paraId="58D8D5B1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18ADA65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E9082C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4CE8B5A3" w14:textId="77777777" w:rsidR="00CA09B2" w:rsidRDefault="00157EA4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411097B" wp14:editId="6CA5628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7E1" w14:textId="77777777" w:rsidR="00612631" w:rsidRDefault="0061263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3B32B294" w14:textId="77777777" w:rsidR="00612631" w:rsidRDefault="00612631">
                            <w:pPr>
                              <w:jc w:val="both"/>
                            </w:pPr>
                            <w:r>
                              <w:t xml:space="preserve">In response to CID 294, this document proposes specification text for </w:t>
                            </w:r>
                            <w:proofErr w:type="spellStart"/>
                            <w:r>
                              <w:t>subclause</w:t>
                            </w:r>
                            <w:proofErr w:type="spellEnd"/>
                            <w:r>
                              <w:t xml:space="preserve"> 30.9.2.2.7 (OFDM TRN subfield definition) to define OFDM TRN subfield, [1].</w:t>
                            </w:r>
                          </w:p>
                          <w:p w14:paraId="22F9A851" w14:textId="77777777" w:rsidR="0010524B" w:rsidRDefault="0010524B">
                            <w:pPr>
                              <w:jc w:val="both"/>
                            </w:pPr>
                          </w:p>
                          <w:p w14:paraId="5EBAE904" w14:textId="77777777" w:rsidR="0010524B" w:rsidRDefault="0010524B">
                            <w:pPr>
                              <w:jc w:val="both"/>
                            </w:pPr>
                            <w:r w:rsidRPr="0010524B">
                              <w:t>The discussion is in reference to Draft IEEE P802.11ay/D0.</w:t>
                            </w:r>
                            <w:r>
                              <w:t>5</w:t>
                            </w:r>
                            <w:r w:rsidRPr="0010524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612631" w:rsidRDefault="0061263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612631" w:rsidRDefault="00612631">
                      <w:pPr>
                        <w:jc w:val="both"/>
                      </w:pPr>
                      <w:r>
                        <w:t>In response to CID 294, this document proposes specification text for subclause 30.9.2.2.7 (OFDM TRN subfield definition) to define OFDM TRN subfield, [1].</w:t>
                      </w:r>
                    </w:p>
                    <w:p w:rsidR="0010524B" w:rsidRDefault="0010524B">
                      <w:pPr>
                        <w:jc w:val="both"/>
                      </w:pPr>
                    </w:p>
                    <w:p w:rsidR="0010524B" w:rsidRDefault="0010524B">
                      <w:pPr>
                        <w:jc w:val="both"/>
                      </w:pPr>
                      <w:r w:rsidRPr="0010524B">
                        <w:t>The discussion is in reference to Draft IEEE P802.11ay/D0.</w:t>
                      </w:r>
                      <w:r>
                        <w:t>5</w:t>
                      </w:r>
                      <w:r w:rsidRPr="0010524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8CFC71" w14:textId="77777777" w:rsidR="00C07B4E" w:rsidRDefault="00C07B4E"/>
    <w:p w14:paraId="39BD46CE" w14:textId="77777777" w:rsidR="00C07B4E" w:rsidRPr="00C07B4E" w:rsidRDefault="00C07B4E" w:rsidP="00C07B4E"/>
    <w:p w14:paraId="2D5218D1" w14:textId="77777777" w:rsidR="00C07B4E" w:rsidRPr="00C07B4E" w:rsidRDefault="00C07B4E" w:rsidP="00C07B4E"/>
    <w:p w14:paraId="418EC472" w14:textId="77777777" w:rsidR="00C07B4E" w:rsidRPr="00C07B4E" w:rsidRDefault="00C07B4E" w:rsidP="00C07B4E"/>
    <w:p w14:paraId="1D131DF0" w14:textId="77777777" w:rsidR="00C07B4E" w:rsidRPr="00C07B4E" w:rsidRDefault="00C07B4E" w:rsidP="00C07B4E"/>
    <w:p w14:paraId="01702F79" w14:textId="77777777" w:rsidR="00C07B4E" w:rsidRPr="00C07B4E" w:rsidRDefault="00C07B4E" w:rsidP="00C07B4E"/>
    <w:p w14:paraId="47D9D9AC" w14:textId="77777777" w:rsidR="00C07B4E" w:rsidRPr="00C07B4E" w:rsidRDefault="00C07B4E" w:rsidP="00C07B4E"/>
    <w:p w14:paraId="0B80757A" w14:textId="77777777" w:rsidR="00C07B4E" w:rsidRPr="00C07B4E" w:rsidRDefault="00C07B4E" w:rsidP="00C07B4E"/>
    <w:p w14:paraId="5A278E07" w14:textId="77777777" w:rsidR="00C07B4E" w:rsidRPr="00C07B4E" w:rsidRDefault="00C07B4E" w:rsidP="00C07B4E"/>
    <w:p w14:paraId="3A809209" w14:textId="77777777" w:rsidR="00C07B4E" w:rsidRPr="00C07B4E" w:rsidRDefault="00C07B4E" w:rsidP="00C07B4E"/>
    <w:p w14:paraId="716F47E5" w14:textId="77777777" w:rsidR="00C07B4E" w:rsidRPr="00C07B4E" w:rsidRDefault="00C07B4E" w:rsidP="00C07B4E"/>
    <w:p w14:paraId="55261A38" w14:textId="77777777" w:rsidR="00C07B4E" w:rsidRPr="00C07B4E" w:rsidRDefault="00C07B4E" w:rsidP="00C07B4E"/>
    <w:p w14:paraId="31C8C444" w14:textId="77777777" w:rsidR="00C07B4E" w:rsidRPr="00C07B4E" w:rsidRDefault="00C07B4E" w:rsidP="00C07B4E"/>
    <w:p w14:paraId="7E1E2A15" w14:textId="77777777" w:rsidR="00C07B4E" w:rsidRPr="00C07B4E" w:rsidRDefault="00C07B4E" w:rsidP="00C07B4E"/>
    <w:p w14:paraId="66416F79" w14:textId="77777777" w:rsidR="00C07B4E" w:rsidRPr="00C07B4E" w:rsidRDefault="00C07B4E" w:rsidP="00C07B4E"/>
    <w:p w14:paraId="775E5AEE" w14:textId="77777777" w:rsidR="00C07B4E" w:rsidRPr="00C07B4E" w:rsidRDefault="00C07B4E" w:rsidP="00C07B4E"/>
    <w:p w14:paraId="79D364D4" w14:textId="77777777" w:rsidR="00C07B4E" w:rsidRPr="00C07B4E" w:rsidRDefault="00C07B4E" w:rsidP="00C07B4E"/>
    <w:p w14:paraId="3DD00955" w14:textId="77777777" w:rsidR="00CA09B2" w:rsidRDefault="00CA09B2" w:rsidP="00461356"/>
    <w:p w14:paraId="7102E681" w14:textId="77777777" w:rsidR="00CA09B2" w:rsidRDefault="00CA09B2"/>
    <w:p w14:paraId="1751E0E5" w14:textId="77777777" w:rsidR="00CA09B2" w:rsidRDefault="00CA09B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991"/>
        <w:gridCol w:w="900"/>
        <w:gridCol w:w="4329"/>
        <w:gridCol w:w="2506"/>
      </w:tblGrid>
      <w:tr w:rsidR="00552E26" w14:paraId="1E97C63E" w14:textId="77777777" w:rsidTr="007C67DC">
        <w:tc>
          <w:tcPr>
            <w:tcW w:w="624" w:type="dxa"/>
          </w:tcPr>
          <w:p w14:paraId="3B2D78C0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lastRenderedPageBreak/>
              <w:t>CID</w:t>
            </w:r>
          </w:p>
        </w:tc>
        <w:tc>
          <w:tcPr>
            <w:tcW w:w="991" w:type="dxa"/>
          </w:tcPr>
          <w:p w14:paraId="5A7E232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Clause</w:t>
            </w:r>
          </w:p>
        </w:tc>
        <w:tc>
          <w:tcPr>
            <w:tcW w:w="900" w:type="dxa"/>
          </w:tcPr>
          <w:p w14:paraId="3416B0D6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Page</w:t>
            </w:r>
          </w:p>
        </w:tc>
        <w:tc>
          <w:tcPr>
            <w:tcW w:w="4329" w:type="dxa"/>
          </w:tcPr>
          <w:p w14:paraId="658AC148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Comment</w:t>
            </w:r>
          </w:p>
        </w:tc>
        <w:tc>
          <w:tcPr>
            <w:tcW w:w="2506" w:type="dxa"/>
          </w:tcPr>
          <w:p w14:paraId="1725C23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Proposed change</w:t>
            </w:r>
          </w:p>
        </w:tc>
      </w:tr>
      <w:tr w:rsidR="00552E26" w14:paraId="6E12822A" w14:textId="77777777" w:rsidTr="007C67DC">
        <w:tc>
          <w:tcPr>
            <w:tcW w:w="624" w:type="dxa"/>
          </w:tcPr>
          <w:p w14:paraId="3F9CF657" w14:textId="77777777" w:rsidR="00552E26" w:rsidRDefault="00552E26" w:rsidP="007C67DC">
            <w:r>
              <w:t>294</w:t>
            </w:r>
          </w:p>
        </w:tc>
        <w:tc>
          <w:tcPr>
            <w:tcW w:w="991" w:type="dxa"/>
          </w:tcPr>
          <w:p w14:paraId="03A33BD4" w14:textId="77777777" w:rsidR="00552E26" w:rsidRDefault="00552E26" w:rsidP="007C67DC">
            <w:r>
              <w:t>30.9.2.2</w:t>
            </w:r>
          </w:p>
        </w:tc>
        <w:tc>
          <w:tcPr>
            <w:tcW w:w="900" w:type="dxa"/>
          </w:tcPr>
          <w:p w14:paraId="283AEDCA" w14:textId="77777777" w:rsidR="00552E26" w:rsidRDefault="00552E26" w:rsidP="007C67DC">
            <w:r>
              <w:t>154.24</w:t>
            </w:r>
          </w:p>
        </w:tc>
        <w:tc>
          <w:tcPr>
            <w:tcW w:w="4329" w:type="dxa"/>
          </w:tcPr>
          <w:p w14:paraId="77C11394" w14:textId="77777777" w:rsidR="00552E26" w:rsidRDefault="00552E26" w:rsidP="007C67DC">
            <w:r w:rsidRPr="001E0720">
              <w:t>This is not clear the OFDM mode will have the same TRN structure as 30.9.2.2 or not.</w:t>
            </w:r>
          </w:p>
        </w:tc>
        <w:tc>
          <w:tcPr>
            <w:tcW w:w="2506" w:type="dxa"/>
          </w:tcPr>
          <w:p w14:paraId="4519139F" w14:textId="77777777" w:rsidR="00552E26" w:rsidRPr="00832257" w:rsidRDefault="00552E26" w:rsidP="007C67DC">
            <w:r w:rsidRPr="001E0720">
              <w:t>If the OFDM Mode have the same TRN structure as SC mode, we should describe in specification.</w:t>
            </w:r>
          </w:p>
        </w:tc>
      </w:tr>
    </w:tbl>
    <w:p w14:paraId="5718896E" w14:textId="77777777" w:rsidR="00552E26" w:rsidRDefault="00552E26" w:rsidP="00552E26"/>
    <w:p w14:paraId="635D2AAF" w14:textId="77777777" w:rsidR="00A66C13" w:rsidRDefault="00A66C13" w:rsidP="00C84961">
      <w:pPr>
        <w:rPr>
          <w:b/>
          <w:szCs w:val="22"/>
        </w:rPr>
      </w:pPr>
      <w:r>
        <w:rPr>
          <w:b/>
          <w:szCs w:val="22"/>
        </w:rPr>
        <w:t>Discussion</w:t>
      </w:r>
    </w:p>
    <w:p w14:paraId="083B60BB" w14:textId="77777777" w:rsidR="00A60E49" w:rsidRPr="00A60E49" w:rsidRDefault="00A60E49" w:rsidP="00C84961">
      <w:pPr>
        <w:rPr>
          <w:szCs w:val="22"/>
        </w:rPr>
      </w:pPr>
      <w:r w:rsidRPr="00A60E49">
        <w:rPr>
          <w:szCs w:val="22"/>
        </w:rPr>
        <w:t>Design principles</w:t>
      </w:r>
    </w:p>
    <w:p w14:paraId="68FAA1A6" w14:textId="77777777" w:rsidR="00A60E49" w:rsidRDefault="00A60E49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Use the same TRN field definition used for EDMG SC PP</w:t>
      </w:r>
      <w:r w:rsidR="007C67DC">
        <w:rPr>
          <w:szCs w:val="22"/>
        </w:rPr>
        <w:t>D</w:t>
      </w:r>
      <w:r>
        <w:rPr>
          <w:szCs w:val="22"/>
        </w:rPr>
        <w:t>Us and EDMG control mode PPDUs (</w:t>
      </w:r>
      <w:r w:rsidRPr="00A60E49">
        <w:rPr>
          <w:szCs w:val="22"/>
        </w:rPr>
        <w:t>30.9.2.2.5 TRN field definition</w:t>
      </w:r>
      <w:r>
        <w:rPr>
          <w:szCs w:val="22"/>
        </w:rPr>
        <w:t>).</w:t>
      </w:r>
    </w:p>
    <w:p w14:paraId="72185496" w14:textId="77777777" w:rsidR="00A60E49" w:rsidRDefault="007C67DC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Define TRN subfield </w:t>
      </w:r>
      <w:r w:rsidR="00E02AF5">
        <w:rPr>
          <w:szCs w:val="22"/>
        </w:rPr>
        <w:t>in the frequency-domain.</w:t>
      </w:r>
    </w:p>
    <w:p w14:paraId="2A72054A" w14:textId="66B1BE13" w:rsidR="00BC6F55" w:rsidRDefault="00BC6F55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Re-use methodology and hardware of other preamble and training sequences.  </w:t>
      </w:r>
    </w:p>
    <w:p w14:paraId="7341B907" w14:textId="4BD5DF1B" w:rsidR="007D3201" w:rsidRDefault="00A52316" w:rsidP="007D3201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For SISO transmissions, the </w:t>
      </w:r>
      <w:r w:rsidR="007D3201" w:rsidRPr="007D3201">
        <w:rPr>
          <w:szCs w:val="22"/>
        </w:rPr>
        <w:t xml:space="preserve">TRN subfield is composed of </w:t>
      </w:r>
      <w:r w:rsidR="00EA37FD">
        <w:rPr>
          <w:szCs w:val="22"/>
        </w:rPr>
        <w:t>2</w:t>
      </w:r>
      <w:r w:rsidR="007D3201" w:rsidRPr="007D3201">
        <w:rPr>
          <w:szCs w:val="22"/>
        </w:rPr>
        <w:t xml:space="preserve"> OFDM symbol</w:t>
      </w:r>
      <w:r w:rsidR="00EA37FD">
        <w:rPr>
          <w:szCs w:val="22"/>
        </w:rPr>
        <w:t>s</w:t>
      </w:r>
      <w:r>
        <w:rPr>
          <w:szCs w:val="22"/>
        </w:rPr>
        <w:t xml:space="preserve">.  For MIMO transmissions, the TRN subfield </w:t>
      </w:r>
      <w:r w:rsidR="007D3201" w:rsidRPr="007D3201">
        <w:rPr>
          <w:szCs w:val="22"/>
        </w:rPr>
        <w:t xml:space="preserve">is composed of a number of symbols with signs selected in accordance with </w:t>
      </w:r>
      <w:r>
        <w:rPr>
          <w:szCs w:val="22"/>
        </w:rPr>
        <w:t>a “</w:t>
      </w:r>
      <w:r w:rsidR="007D3201" w:rsidRPr="007D3201">
        <w:rPr>
          <w:szCs w:val="22"/>
        </w:rPr>
        <w:t>P matrix</w:t>
      </w:r>
      <w:r>
        <w:rPr>
          <w:szCs w:val="22"/>
        </w:rPr>
        <w:t>.”</w:t>
      </w:r>
    </w:p>
    <w:p w14:paraId="3B6436E2" w14:textId="77777777" w:rsidR="00A52316" w:rsidRDefault="00A52316" w:rsidP="00A52316">
      <w:pPr>
        <w:pStyle w:val="ListParagraph"/>
        <w:numPr>
          <w:ilvl w:val="1"/>
          <w:numId w:val="15"/>
        </w:numPr>
        <w:rPr>
          <w:szCs w:val="22"/>
        </w:rPr>
      </w:pPr>
      <w:r>
        <w:rPr>
          <w:szCs w:val="22"/>
        </w:rPr>
        <w:t xml:space="preserve">Multiple streams </w:t>
      </w:r>
      <w:r w:rsidR="009740E0">
        <w:rPr>
          <w:szCs w:val="22"/>
        </w:rPr>
        <w:sym w:font="Wingdings" w:char="F0E0"/>
      </w:r>
      <w:r w:rsidR="009740E0">
        <w:rPr>
          <w:szCs w:val="22"/>
        </w:rPr>
        <w:t xml:space="preserve"> </w:t>
      </w:r>
      <w:r>
        <w:rPr>
          <w:szCs w:val="22"/>
        </w:rPr>
        <w:t xml:space="preserve">Orthogonal sequences </w:t>
      </w:r>
    </w:p>
    <w:p w14:paraId="0E9A40F7" w14:textId="77777777" w:rsidR="00A52316" w:rsidRDefault="00A52316" w:rsidP="00A52316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Proposal: Re-use (updated) EDMG-CEF sequences defined for EDMG OFDM PPDUs</w:t>
      </w:r>
    </w:p>
    <w:p w14:paraId="4EBAF46F" w14:textId="77777777" w:rsidR="001F3100" w:rsidRDefault="001F3100" w:rsidP="001F3100">
      <w:pPr>
        <w:rPr>
          <w:szCs w:val="22"/>
        </w:rPr>
      </w:pPr>
    </w:p>
    <w:p w14:paraId="754022B5" w14:textId="60B4302E" w:rsidR="001F3100" w:rsidRDefault="00B11176" w:rsidP="001F3100">
      <w:pPr>
        <w:rPr>
          <w:szCs w:val="22"/>
        </w:rPr>
      </w:pPr>
      <w:r>
        <w:rPr>
          <w:szCs w:val="22"/>
        </w:rPr>
        <w:t>Properties</w:t>
      </w:r>
    </w:p>
    <w:p w14:paraId="38807889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Original signal waveform defined @ 2.64 × NCB GHz;</w:t>
      </w:r>
    </w:p>
    <w:p w14:paraId="339CE022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Up-sampled signal waveform:</w:t>
      </w:r>
    </w:p>
    <w:p w14:paraId="244F5351" w14:textId="77777777" w:rsidR="00612631" w:rsidRP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Zero Order Holder (ZOH), up-sampling factor of x8;</w:t>
      </w:r>
    </w:p>
    <w:p w14:paraId="123C1189" w14:textId="77777777" w:rsid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 xml:space="preserve">Low Passband Filter (LPF): </w:t>
      </w:r>
      <w:proofErr w:type="spellStart"/>
      <w:r w:rsidRPr="00612631">
        <w:rPr>
          <w:szCs w:val="22"/>
        </w:rPr>
        <w:t>Chebyshev</w:t>
      </w:r>
      <w:proofErr w:type="spellEnd"/>
      <w:r w:rsidRPr="00612631">
        <w:rPr>
          <w:szCs w:val="22"/>
        </w:rPr>
        <w:t xml:space="preserve"> type 2, 5th order filter; Stopband ripple R = 26 dB; Stopband edge frequency W = NCB × 2 × 1.7 GHz;</w:t>
      </w:r>
    </w:p>
    <w:p w14:paraId="257976B5" w14:textId="77777777" w:rsidR="00612631" w:rsidRPr="00612631" w:rsidRDefault="00612631" w:rsidP="00612631">
      <w:pPr>
        <w:pStyle w:val="ListParagraph"/>
        <w:rPr>
          <w:szCs w:val="22"/>
        </w:rPr>
      </w:pPr>
    </w:p>
    <w:p w14:paraId="3FCBD199" w14:textId="77777777" w:rsidR="008C6E5C" w:rsidRPr="008C6E5C" w:rsidRDefault="008C6E5C" w:rsidP="008C6E5C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t>PAPR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6E5C" w14:paraId="20C14436" w14:textId="77777777" w:rsidTr="008C6E5C">
        <w:tc>
          <w:tcPr>
            <w:tcW w:w="4675" w:type="dxa"/>
          </w:tcPr>
          <w:p w14:paraId="0934BE3E" w14:textId="77777777" w:rsidR="00612631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610" w:dyaOrig="6900" w14:anchorId="1FC12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5pt;height:156.15pt" o:ole="">
                  <v:imagedata r:id="rId9" o:title=""/>
                </v:shape>
                <o:OLEObject Type="Embed" ProgID="PBrush" ShapeID="_x0000_i1025" DrawAspect="Content" ObjectID="_1567856347" r:id="rId10"/>
              </w:object>
            </w:r>
          </w:p>
          <w:p w14:paraId="4772F3F7" w14:textId="77777777" w:rsidR="008C6E5C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1</w:t>
            </w:r>
          </w:p>
        </w:tc>
        <w:tc>
          <w:tcPr>
            <w:tcW w:w="4675" w:type="dxa"/>
          </w:tcPr>
          <w:p w14:paraId="2006215A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95" w:dyaOrig="6870" w14:anchorId="50652BD8">
                <v:shape id="_x0000_i1026" type="#_x0000_t75" style="width:193.55pt;height:154.75pt" o:ole="">
                  <v:imagedata r:id="rId11" o:title=""/>
                </v:shape>
                <o:OLEObject Type="Embed" ProgID="PBrush" ShapeID="_x0000_i1026" DrawAspect="Content" ObjectID="_1567856348" r:id="rId12"/>
              </w:object>
            </w:r>
          </w:p>
          <w:p w14:paraId="263A2C46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2</w:t>
            </w:r>
          </w:p>
        </w:tc>
      </w:tr>
      <w:tr w:rsidR="008C6E5C" w14:paraId="6F182FB0" w14:textId="77777777" w:rsidTr="008C6E5C">
        <w:tc>
          <w:tcPr>
            <w:tcW w:w="4675" w:type="dxa"/>
          </w:tcPr>
          <w:p w14:paraId="316289BC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490" w:dyaOrig="6885" w14:anchorId="544FDAD4">
                <v:shape id="_x0000_i1027" type="#_x0000_t75" style="width:193.1pt;height:156.6pt" o:ole="">
                  <v:imagedata r:id="rId13" o:title=""/>
                </v:shape>
                <o:OLEObject Type="Embed" ProgID="PBrush" ShapeID="_x0000_i1027" DrawAspect="Content" ObjectID="_1567856349" r:id="rId14"/>
              </w:object>
            </w:r>
          </w:p>
          <w:p w14:paraId="2C4ABB07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3</w:t>
            </w:r>
          </w:p>
        </w:tc>
        <w:tc>
          <w:tcPr>
            <w:tcW w:w="4675" w:type="dxa"/>
          </w:tcPr>
          <w:p w14:paraId="49F5CB31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80" w:dyaOrig="6885" w14:anchorId="168ADD4C">
                <v:shape id="_x0000_i1028" type="#_x0000_t75" style="width:194.5pt;height:156.15pt" o:ole="">
                  <v:imagedata r:id="rId15" o:title=""/>
                </v:shape>
                <o:OLEObject Type="Embed" ProgID="PBrush" ShapeID="_x0000_i1028" DrawAspect="Content" ObjectID="_1567856350" r:id="rId16"/>
              </w:object>
            </w:r>
          </w:p>
          <w:p w14:paraId="7580F3DC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4</w:t>
            </w:r>
          </w:p>
        </w:tc>
      </w:tr>
    </w:tbl>
    <w:p w14:paraId="0DEA5B04" w14:textId="77777777" w:rsidR="001F3100" w:rsidRPr="001F3100" w:rsidRDefault="001F3100" w:rsidP="001F3100">
      <w:pPr>
        <w:rPr>
          <w:szCs w:val="22"/>
        </w:rPr>
      </w:pPr>
    </w:p>
    <w:p w14:paraId="72B26777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lastRenderedPageBreak/>
        <w:t>Auto-correlation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7F4617EE" w14:textId="77777777" w:rsidTr="00791644">
        <w:tc>
          <w:tcPr>
            <w:tcW w:w="4675" w:type="dxa"/>
          </w:tcPr>
          <w:p w14:paraId="41383738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8585DC3" wp14:editId="2111E1AD">
                  <wp:extent cx="2677500" cy="200900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B23E8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1</w:t>
            </w:r>
          </w:p>
        </w:tc>
        <w:tc>
          <w:tcPr>
            <w:tcW w:w="4675" w:type="dxa"/>
          </w:tcPr>
          <w:p w14:paraId="548D3679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60B6989" wp14:editId="3EDC95BF">
                  <wp:extent cx="2677500" cy="200900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FACD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2</w:t>
            </w:r>
          </w:p>
        </w:tc>
      </w:tr>
      <w:tr w:rsidR="00161547" w14:paraId="048DC4AE" w14:textId="77777777" w:rsidTr="00791644">
        <w:tc>
          <w:tcPr>
            <w:tcW w:w="4675" w:type="dxa"/>
          </w:tcPr>
          <w:p w14:paraId="3F10FA4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F698639" wp14:editId="7E4EF745">
                  <wp:extent cx="2677500" cy="2009000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E30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3</w:t>
            </w:r>
          </w:p>
        </w:tc>
        <w:tc>
          <w:tcPr>
            <w:tcW w:w="4675" w:type="dxa"/>
          </w:tcPr>
          <w:p w14:paraId="7D6A81D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671059B" wp14:editId="28F0E8BF">
                  <wp:extent cx="2677500" cy="2009000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3F2FD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4</w:t>
            </w:r>
          </w:p>
        </w:tc>
      </w:tr>
    </w:tbl>
    <w:p w14:paraId="4DBF08EC" w14:textId="77777777" w:rsidR="00161547" w:rsidRPr="001F3100" w:rsidRDefault="00161547" w:rsidP="00161547">
      <w:pPr>
        <w:rPr>
          <w:szCs w:val="22"/>
        </w:rPr>
      </w:pPr>
    </w:p>
    <w:p w14:paraId="34C62B0A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 w:rsidRPr="008C6E5C">
        <w:rPr>
          <w:szCs w:val="22"/>
        </w:rPr>
        <w:t>Cross-correlation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45FF20C8" w14:textId="77777777" w:rsidTr="00791644">
        <w:tc>
          <w:tcPr>
            <w:tcW w:w="4675" w:type="dxa"/>
          </w:tcPr>
          <w:p w14:paraId="316DE84A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D1DAE45" wp14:editId="36B36076">
                  <wp:extent cx="2667000" cy="2000250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52790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1</w:t>
            </w:r>
          </w:p>
        </w:tc>
        <w:tc>
          <w:tcPr>
            <w:tcW w:w="4675" w:type="dxa"/>
          </w:tcPr>
          <w:p w14:paraId="097BA080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A886F14" wp14:editId="7F1A0E6E">
                  <wp:extent cx="2676525" cy="2009775"/>
                  <wp:effectExtent l="0" t="0" r="9525" b="952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8F2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2</w:t>
            </w:r>
          </w:p>
        </w:tc>
      </w:tr>
      <w:tr w:rsidR="00161547" w14:paraId="53D71012" w14:textId="77777777" w:rsidTr="00791644">
        <w:tc>
          <w:tcPr>
            <w:tcW w:w="4675" w:type="dxa"/>
          </w:tcPr>
          <w:p w14:paraId="6799653B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25A88CB2" wp14:editId="4E2A5085">
                  <wp:extent cx="2676525" cy="2009775"/>
                  <wp:effectExtent l="0" t="0" r="9525" b="952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D7AB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3</w:t>
            </w:r>
          </w:p>
        </w:tc>
        <w:tc>
          <w:tcPr>
            <w:tcW w:w="4675" w:type="dxa"/>
          </w:tcPr>
          <w:p w14:paraId="1FE8FEF2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85FDF93" wp14:editId="2110DB67">
                  <wp:extent cx="2676525" cy="2009775"/>
                  <wp:effectExtent l="0" t="0" r="9525" b="952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3C31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12631">
              <w:rPr>
                <w:b/>
                <w:sz w:val="16"/>
                <w:szCs w:val="16"/>
              </w:rPr>
              <w:t>Ncb</w:t>
            </w:r>
            <w:proofErr w:type="spellEnd"/>
            <w:r w:rsidRPr="00612631">
              <w:rPr>
                <w:b/>
                <w:sz w:val="16"/>
                <w:szCs w:val="16"/>
              </w:rPr>
              <w:t xml:space="preserve"> = 4</w:t>
            </w:r>
          </w:p>
        </w:tc>
      </w:tr>
    </w:tbl>
    <w:p w14:paraId="7C906E6F" w14:textId="77777777" w:rsidR="00161547" w:rsidRDefault="00161547" w:rsidP="00161547">
      <w:pPr>
        <w:rPr>
          <w:szCs w:val="22"/>
        </w:rPr>
      </w:pPr>
    </w:p>
    <w:p w14:paraId="4DEA08C2" w14:textId="77777777" w:rsidR="00BF70B8" w:rsidRDefault="00BF70B8" w:rsidP="00161547">
      <w:pPr>
        <w:rPr>
          <w:szCs w:val="22"/>
        </w:rPr>
      </w:pPr>
    </w:p>
    <w:p w14:paraId="1B0C86FC" w14:textId="630DCA90" w:rsidR="00BF70B8" w:rsidRDefault="00BF70B8" w:rsidP="00161547">
      <w:pPr>
        <w:rPr>
          <w:szCs w:val="22"/>
        </w:rPr>
      </w:pPr>
      <w:r w:rsidRPr="00BF70B8">
        <w:rPr>
          <w:b/>
          <w:szCs w:val="22"/>
        </w:rPr>
        <w:t>SP</w:t>
      </w:r>
      <w:r>
        <w:rPr>
          <w:szCs w:val="22"/>
        </w:rPr>
        <w:t xml:space="preserve">:  </w:t>
      </w:r>
      <w:r w:rsidRPr="00BF70B8">
        <w:rPr>
          <w:szCs w:val="22"/>
        </w:rPr>
        <w:t>Do you accept the resolution</w:t>
      </w:r>
      <w:bookmarkStart w:id="0" w:name="_GoBack"/>
      <w:bookmarkEnd w:id="0"/>
      <w:r w:rsidRPr="00BF70B8">
        <w:rPr>
          <w:szCs w:val="22"/>
        </w:rPr>
        <w:t xml:space="preserve"> given in 17/</w:t>
      </w:r>
      <w:r>
        <w:rPr>
          <w:szCs w:val="22"/>
        </w:rPr>
        <w:t>1523r1</w:t>
      </w:r>
      <w:r w:rsidRPr="00BF70B8">
        <w:rPr>
          <w:szCs w:val="22"/>
        </w:rPr>
        <w:t xml:space="preserve"> to CID</w:t>
      </w:r>
      <w:r>
        <w:rPr>
          <w:szCs w:val="22"/>
        </w:rPr>
        <w:t xml:space="preserve"> 294?</w:t>
      </w:r>
    </w:p>
    <w:p w14:paraId="273596E1" w14:textId="77777777" w:rsidR="00BF70B8" w:rsidRPr="001F3100" w:rsidRDefault="00BF70B8" w:rsidP="00161547">
      <w:pPr>
        <w:rPr>
          <w:szCs w:val="22"/>
        </w:rPr>
      </w:pPr>
    </w:p>
    <w:p w14:paraId="4BE987BE" w14:textId="77777777" w:rsidR="00A66C13" w:rsidRDefault="00A66C13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590961C2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lastRenderedPageBreak/>
        <w:t xml:space="preserve">Editor: </w:t>
      </w:r>
      <w:r>
        <w:rPr>
          <w:i/>
          <w:sz w:val="20"/>
          <w:lang w:val="en-US" w:eastAsia="ja-JP"/>
        </w:rPr>
        <w:t xml:space="preserve">Change the </w:t>
      </w:r>
      <w:r w:rsidR="00845E83">
        <w:rPr>
          <w:i/>
          <w:sz w:val="20"/>
          <w:lang w:val="en-US" w:eastAsia="ja-JP"/>
        </w:rPr>
        <w:t xml:space="preserve">first paragraph of </w:t>
      </w:r>
      <w:r w:rsidR="00845E83" w:rsidRPr="00845E83">
        <w:rPr>
          <w:i/>
          <w:sz w:val="20"/>
          <w:lang w:val="en-US" w:eastAsia="ja-JP"/>
        </w:rPr>
        <w:t xml:space="preserve">30.9.2.2.5 </w:t>
      </w:r>
      <w:r w:rsidR="00845E83">
        <w:rPr>
          <w:i/>
          <w:sz w:val="20"/>
          <w:lang w:val="en-US" w:eastAsia="ja-JP"/>
        </w:rPr>
        <w:t>(</w:t>
      </w:r>
      <w:r w:rsidR="00845E83" w:rsidRPr="00845E83">
        <w:rPr>
          <w:i/>
          <w:sz w:val="20"/>
          <w:lang w:val="en-US" w:eastAsia="ja-JP"/>
        </w:rPr>
        <w:t>TRN field definition</w:t>
      </w:r>
      <w:r w:rsidR="00845E83">
        <w:rPr>
          <w:i/>
          <w:sz w:val="20"/>
          <w:lang w:val="en-US" w:eastAsia="ja-JP"/>
        </w:rPr>
        <w:t>)</w:t>
      </w:r>
      <w:r>
        <w:rPr>
          <w:i/>
          <w:sz w:val="20"/>
          <w:lang w:val="en-US" w:eastAsia="ja-JP"/>
        </w:rPr>
        <w:t xml:space="preserve"> as follows</w:t>
      </w:r>
    </w:p>
    <w:p w14:paraId="57F8323B" w14:textId="77777777" w:rsidR="00743995" w:rsidRPr="00845E83" w:rsidRDefault="00743995" w:rsidP="00743995">
      <w:pPr>
        <w:jc w:val="both"/>
        <w:rPr>
          <w:sz w:val="20"/>
          <w:lang w:val="en-US" w:eastAsia="ja-JP"/>
        </w:rPr>
      </w:pPr>
    </w:p>
    <w:p w14:paraId="67ABEAB5" w14:textId="77777777" w:rsidR="00845E83" w:rsidRPr="00845E83" w:rsidRDefault="00845E83" w:rsidP="00743995">
      <w:pPr>
        <w:jc w:val="both"/>
        <w:rPr>
          <w:sz w:val="20"/>
          <w:lang w:val="en-US" w:eastAsia="ja-JP"/>
        </w:rPr>
      </w:pPr>
      <w:r w:rsidRPr="00845E83">
        <w:rPr>
          <w:sz w:val="20"/>
          <w:lang w:val="en-US" w:eastAsia="ja-JP"/>
        </w:rPr>
        <w:t>The TRN field enables transmit and receive AWV training by EDMG STAs. The TRN field has the form shown in Figure 102</w:t>
      </w:r>
      <w:r>
        <w:rPr>
          <w:sz w:val="20"/>
          <w:lang w:val="en-US" w:eastAsia="ja-JP"/>
        </w:rPr>
        <w:t xml:space="preserve"> </w:t>
      </w:r>
      <w:r w:rsidRPr="00845E83">
        <w:rPr>
          <w:sz w:val="20"/>
          <w:u w:val="single"/>
          <w:lang w:val="en-US" w:eastAsia="ja-JP"/>
        </w:rPr>
        <w:t xml:space="preserve">for all EDMG </w:t>
      </w:r>
      <w:proofErr w:type="spellStart"/>
      <w:r w:rsidRPr="00845E83">
        <w:rPr>
          <w:sz w:val="20"/>
          <w:u w:val="single"/>
          <w:lang w:val="en-US" w:eastAsia="ja-JP"/>
        </w:rPr>
        <w:t>PHYs</w:t>
      </w:r>
      <w:r w:rsidRPr="00845E83">
        <w:rPr>
          <w:sz w:val="20"/>
          <w:lang w:val="en-US" w:eastAsia="ja-JP"/>
        </w:rPr>
        <w:t>.</w:t>
      </w:r>
      <w:proofErr w:type="spellEnd"/>
    </w:p>
    <w:p w14:paraId="49580376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0899A50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49F1BDBD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A08CADC" w14:textId="77777777" w:rsidR="00845E83" w:rsidRPr="00E95794" w:rsidRDefault="00845E83" w:rsidP="00845E83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 xml:space="preserve">Editor: </w:t>
      </w:r>
      <w:r>
        <w:rPr>
          <w:i/>
          <w:sz w:val="20"/>
          <w:lang w:val="en-US" w:eastAsia="ja-JP"/>
        </w:rPr>
        <w:t>Change the title of 30.9.2.2.6 as follows</w:t>
      </w:r>
    </w:p>
    <w:p w14:paraId="1E5B338A" w14:textId="77777777" w:rsidR="00845E83" w:rsidRDefault="00845E83" w:rsidP="00845E83">
      <w:pPr>
        <w:rPr>
          <w:b/>
          <w:szCs w:val="22"/>
        </w:rPr>
      </w:pPr>
    </w:p>
    <w:p w14:paraId="2BD4F1E7" w14:textId="77777777" w:rsidR="00845E83" w:rsidRPr="00DE031A" w:rsidRDefault="00845E83" w:rsidP="00845E83">
      <w:pPr>
        <w:rPr>
          <w:b/>
          <w:szCs w:val="22"/>
        </w:rPr>
      </w:pPr>
      <w:r w:rsidRPr="00DE031A">
        <w:rPr>
          <w:b/>
          <w:szCs w:val="22"/>
        </w:rPr>
        <w:t>30.</w:t>
      </w:r>
      <w:r>
        <w:rPr>
          <w:b/>
          <w:szCs w:val="22"/>
        </w:rPr>
        <w:t>9.2.2.6</w:t>
      </w:r>
      <w:r w:rsidRPr="00DE031A">
        <w:rPr>
          <w:b/>
          <w:szCs w:val="22"/>
        </w:rPr>
        <w:t xml:space="preserve"> </w:t>
      </w:r>
      <w:r>
        <w:rPr>
          <w:b/>
          <w:szCs w:val="22"/>
        </w:rPr>
        <w:t xml:space="preserve">TRN subfield definition </w:t>
      </w:r>
      <w:r w:rsidRPr="00743995">
        <w:rPr>
          <w:b/>
          <w:szCs w:val="22"/>
          <w:u w:val="single"/>
        </w:rPr>
        <w:t>for EDMG SC PPDUs and EDMG control mode PPDUs</w:t>
      </w:r>
    </w:p>
    <w:p w14:paraId="2350EA4F" w14:textId="77777777" w:rsidR="00845E83" w:rsidRDefault="00845E83" w:rsidP="00845E83">
      <w:pPr>
        <w:rPr>
          <w:b/>
          <w:szCs w:val="22"/>
        </w:rPr>
      </w:pPr>
    </w:p>
    <w:p w14:paraId="7239A5CC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289A7FCB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4A254BD0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 xml:space="preserve">Editor: add </w:t>
      </w:r>
      <w:proofErr w:type="spellStart"/>
      <w:r w:rsidRPr="00E95794">
        <w:rPr>
          <w:i/>
          <w:sz w:val="20"/>
          <w:lang w:val="en-US" w:eastAsia="ja-JP"/>
        </w:rPr>
        <w:t>subclause</w:t>
      </w:r>
      <w:proofErr w:type="spellEnd"/>
      <w:r w:rsidRPr="00E95794">
        <w:rPr>
          <w:i/>
          <w:sz w:val="20"/>
          <w:lang w:val="en-US" w:eastAsia="ja-JP"/>
        </w:rPr>
        <w:t xml:space="preserve"> 30.9.2.2.7 in D0.5</w:t>
      </w:r>
      <w:r>
        <w:rPr>
          <w:i/>
          <w:sz w:val="20"/>
          <w:lang w:val="en-US" w:eastAsia="ja-JP"/>
        </w:rPr>
        <w:t xml:space="preserve">, shift the rest of </w:t>
      </w:r>
      <w:proofErr w:type="spellStart"/>
      <w:r>
        <w:rPr>
          <w:i/>
          <w:sz w:val="20"/>
          <w:lang w:val="en-US" w:eastAsia="ja-JP"/>
        </w:rPr>
        <w:t>subclauses</w:t>
      </w:r>
      <w:proofErr w:type="spellEnd"/>
      <w:r>
        <w:rPr>
          <w:i/>
          <w:sz w:val="20"/>
          <w:lang w:val="en-US" w:eastAsia="ja-JP"/>
        </w:rPr>
        <w:t xml:space="preserve"> by one</w:t>
      </w:r>
    </w:p>
    <w:p w14:paraId="13DA45D4" w14:textId="77777777" w:rsidR="00743995" w:rsidRDefault="00743995" w:rsidP="00C84961">
      <w:pPr>
        <w:rPr>
          <w:b/>
          <w:szCs w:val="22"/>
        </w:rPr>
      </w:pPr>
    </w:p>
    <w:p w14:paraId="37B592A2" w14:textId="77777777" w:rsidR="00C84961" w:rsidRPr="00DE031A" w:rsidRDefault="00C84961" w:rsidP="00C84961">
      <w:pPr>
        <w:rPr>
          <w:b/>
          <w:szCs w:val="22"/>
        </w:rPr>
      </w:pPr>
      <w:r w:rsidRPr="00DE031A">
        <w:rPr>
          <w:b/>
          <w:szCs w:val="22"/>
        </w:rPr>
        <w:t>30.</w:t>
      </w:r>
      <w:r w:rsidR="00623713">
        <w:rPr>
          <w:b/>
          <w:szCs w:val="22"/>
        </w:rPr>
        <w:t>9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2.7</w:t>
      </w:r>
      <w:r w:rsidRPr="00DE031A">
        <w:rPr>
          <w:b/>
          <w:szCs w:val="22"/>
        </w:rPr>
        <w:t xml:space="preserve"> </w:t>
      </w:r>
      <w:r w:rsidR="00623713">
        <w:rPr>
          <w:b/>
          <w:szCs w:val="22"/>
        </w:rPr>
        <w:t>TRN subfield definition</w:t>
      </w:r>
      <w:r w:rsidR="00743995">
        <w:rPr>
          <w:b/>
          <w:szCs w:val="22"/>
        </w:rPr>
        <w:t xml:space="preserve"> for EDMG OFDM PPDUs</w:t>
      </w:r>
    </w:p>
    <w:p w14:paraId="4BC728AB" w14:textId="77777777" w:rsidR="00E95794" w:rsidRDefault="00E95794" w:rsidP="002C72F5">
      <w:pPr>
        <w:jc w:val="both"/>
        <w:rPr>
          <w:sz w:val="20"/>
          <w:lang w:val="en-US" w:eastAsia="ja-JP"/>
        </w:rPr>
      </w:pPr>
    </w:p>
    <w:p w14:paraId="326FFD77" w14:textId="77777777" w:rsidR="00CF5289" w:rsidRDefault="00CF5289" w:rsidP="00CF5289">
      <w:pPr>
        <w:rPr>
          <w:sz w:val="20"/>
          <w:lang w:val="en-US" w:eastAsia="ja-JP"/>
        </w:rPr>
      </w:pPr>
      <w:r>
        <w:rPr>
          <w:szCs w:val="22"/>
        </w:rPr>
        <w:t xml:space="preserve">The OFDM TRN subfield waveform for the </w:t>
      </w:r>
      <w:proofErr w:type="spellStart"/>
      <w:r w:rsidRPr="00E63FA0">
        <w:rPr>
          <w:i/>
          <w:szCs w:val="22"/>
        </w:rPr>
        <w:t>i</w:t>
      </w:r>
      <w:r w:rsidRPr="00E63FA0">
        <w:rPr>
          <w:i/>
          <w:szCs w:val="22"/>
          <w:vertAlign w:val="subscript"/>
        </w:rPr>
        <w:t>TX</w:t>
      </w:r>
      <w:r>
        <w:rPr>
          <w:szCs w:val="22"/>
        </w:rPr>
        <w:t>-th</w:t>
      </w:r>
      <w:proofErr w:type="spellEnd"/>
      <w:r>
        <w:rPr>
          <w:szCs w:val="22"/>
        </w:rPr>
        <w:t xml:space="preserve"> transmit chain </w:t>
      </w:r>
      <w:r>
        <w:rPr>
          <w:sz w:val="20"/>
          <w:lang w:val="en-US" w:eastAsia="ja-JP"/>
        </w:rPr>
        <w:t xml:space="preserve">in time domain shall be defined at the OFDM sampling rate </w:t>
      </w:r>
      <w:r w:rsidRPr="00E9156A">
        <w:rPr>
          <w:i/>
          <w:sz w:val="20"/>
          <w:lang w:val="en-US" w:eastAsia="ja-JP"/>
        </w:rPr>
        <w:t>F</w:t>
      </w:r>
      <w:r w:rsidRPr="00E9156A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equal to </w:t>
      </w:r>
      <w:r w:rsidRPr="00416C51">
        <w:rPr>
          <w:i/>
          <w:sz w:val="20"/>
          <w:lang w:val="en-US" w:eastAsia="ja-JP"/>
        </w:rPr>
        <w:t>N</w:t>
      </w:r>
      <w:r w:rsidRPr="00416C51">
        <w:rPr>
          <w:i/>
          <w:sz w:val="20"/>
          <w:vertAlign w:val="subscript"/>
          <w:lang w:val="en-US" w:eastAsia="ja-JP"/>
        </w:rPr>
        <w:t>CB</w:t>
      </w:r>
      <w:r w:rsidR="00992E4B">
        <w:rPr>
          <w:sz w:val="20"/>
          <w:lang w:val="en-US" w:eastAsia="ja-JP"/>
        </w:rPr>
        <w:t>×</w:t>
      </w:r>
      <w:r>
        <w:rPr>
          <w:sz w:val="20"/>
          <w:lang w:val="en-US" w:eastAsia="ja-JP"/>
        </w:rPr>
        <w:t xml:space="preserve">2.64 GHz and sample time duration </w:t>
      </w:r>
      <w:proofErr w:type="spellStart"/>
      <w:r w:rsidRPr="00416C51">
        <w:rPr>
          <w:i/>
          <w:sz w:val="20"/>
          <w:lang w:val="en-US" w:eastAsia="ja-JP"/>
        </w:rPr>
        <w:t>T</w:t>
      </w:r>
      <w:r w:rsidRPr="00416C51">
        <w:rPr>
          <w:i/>
          <w:sz w:val="20"/>
          <w:vertAlign w:val="subscript"/>
          <w:lang w:val="en-US" w:eastAsia="ja-JP"/>
        </w:rPr>
        <w:t>s</w:t>
      </w:r>
      <w:proofErr w:type="spellEnd"/>
      <w:r>
        <w:rPr>
          <w:sz w:val="20"/>
          <w:lang w:val="en-US" w:eastAsia="ja-JP"/>
        </w:rPr>
        <w:t xml:space="preserve"> = 1/</w:t>
      </w:r>
      <w:r w:rsidRPr="00416C51">
        <w:rPr>
          <w:i/>
          <w:sz w:val="20"/>
          <w:lang w:val="en-US" w:eastAsia="ja-JP"/>
        </w:rPr>
        <w:t>F</w:t>
      </w:r>
      <w:r w:rsidRPr="00416C51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ns as follows:</w:t>
      </w:r>
    </w:p>
    <w:p w14:paraId="0D5B93C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0D41E396" w14:textId="77777777" w:rsidR="00CF5289" w:rsidRDefault="008219A8" w:rsidP="00CF5289">
      <w:pPr>
        <w:jc w:val="both"/>
      </w:pPr>
      <w:r w:rsidRPr="00036470">
        <w:rPr>
          <w:position w:val="-72"/>
        </w:rPr>
        <w:object w:dxaOrig="8440" w:dyaOrig="1560" w14:anchorId="1EBDBF75">
          <v:shape id="_x0000_i1029" type="#_x0000_t75" style="width:422.2pt;height:78.1pt" o:ole="">
            <v:imagedata r:id="rId25" o:title=""/>
          </v:shape>
          <o:OLEObject Type="Embed" ProgID="Equation.3" ShapeID="_x0000_i1029" DrawAspect="Content" ObjectID="_1567856351" r:id="rId26"/>
        </w:object>
      </w:r>
    </w:p>
    <w:p w14:paraId="33C4A93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1A9D6866" w14:textId="77777777" w:rsidR="00CF5289" w:rsidRPr="00245703" w:rsidRDefault="00CF5289" w:rsidP="00CF5289">
      <w:pPr>
        <w:jc w:val="both"/>
        <w:rPr>
          <w:sz w:val="20"/>
          <w:lang w:val="ru-RU" w:eastAsia="ja-JP"/>
        </w:rPr>
      </w:pPr>
      <w:proofErr w:type="gramStart"/>
      <w:r>
        <w:rPr>
          <w:sz w:val="20"/>
          <w:lang w:val="en-US" w:eastAsia="ja-JP"/>
        </w:rPr>
        <w:t>where</w:t>
      </w:r>
      <w:proofErr w:type="gramEnd"/>
      <w:r>
        <w:rPr>
          <w:sz w:val="20"/>
          <w:lang w:val="en-US" w:eastAsia="ja-JP"/>
        </w:rPr>
        <w:t>:</w:t>
      </w:r>
    </w:p>
    <w:p w14:paraId="23BABF5D" w14:textId="77777777" w:rsidR="00CF5289" w:rsidRDefault="00CF5289" w:rsidP="00CF5289">
      <w:pPr>
        <w:pStyle w:val="IEEEStdsUnorderedList"/>
      </w:pPr>
      <w:r w:rsidRPr="005C5F9C">
        <w:rPr>
          <w:position w:val="-12"/>
        </w:rPr>
        <w:object w:dxaOrig="1840" w:dyaOrig="380" w14:anchorId="7066B874">
          <v:shape id="_x0000_i1030" type="#_x0000_t75" style="width:91.65pt;height:19.15pt" o:ole="">
            <v:imagedata r:id="rId27" o:title=""/>
          </v:shape>
          <o:OLEObject Type="Embed" ProgID="Equation.3" ShapeID="_x0000_i1030" DrawAspect="Content" ObjectID="_1567856352" r:id="rId28"/>
        </w:object>
      </w:r>
      <w:r>
        <w:t xml:space="preserve"> is the total number of active tones</w:t>
      </w:r>
    </w:p>
    <w:p w14:paraId="4E4C1000" w14:textId="77777777" w:rsidR="00646FD4" w:rsidRDefault="00646FD4" w:rsidP="00CF5289">
      <w:pPr>
        <w:pStyle w:val="IEEEStdsUnorderedList"/>
      </w:pPr>
      <w:r w:rsidRPr="001E0718">
        <w:rPr>
          <w:position w:val="-12"/>
        </w:rPr>
        <w:object w:dxaOrig="320" w:dyaOrig="380" w14:anchorId="2FBF28E3">
          <v:shape id="_x0000_i1031" type="#_x0000_t75" style="width:16.35pt;height:19.15pt" o:ole="">
            <v:imagedata r:id="rId29" o:title=""/>
          </v:shape>
          <o:OLEObject Type="Embed" ProgID="Equation.3" ShapeID="_x0000_i1031" DrawAspect="Content" ObjectID="_1567856353" r:id="rId30"/>
        </w:object>
      </w:r>
      <w:r>
        <w:t xml:space="preserve"> is the spatial mapping matrix per </w:t>
      </w:r>
      <w:r w:rsidRPr="00646FD4">
        <w:rPr>
          <w:i/>
        </w:rPr>
        <w:t>k</w:t>
      </w:r>
      <w:r>
        <w:t>-th subcarrier</w:t>
      </w:r>
    </w:p>
    <w:p w14:paraId="570EB933" w14:textId="77777777" w:rsidR="00CF5289" w:rsidRDefault="00CF5289" w:rsidP="00CF5289">
      <w:pPr>
        <w:pStyle w:val="IEEEStdsUnorderedList"/>
      </w:pPr>
      <w:r w:rsidRPr="005C5F9C">
        <w:rPr>
          <w:position w:val="-12"/>
        </w:rPr>
        <w:object w:dxaOrig="460" w:dyaOrig="380" w14:anchorId="539051EC">
          <v:shape id="_x0000_i1032" type="#_x0000_t75" style="width:22.9pt;height:19.15pt" o:ole="">
            <v:imagedata r:id="rId31" o:title=""/>
          </v:shape>
          <o:OLEObject Type="Embed" ProgID="Equation.3" ShapeID="_x0000_i1032" DrawAspect="Content" ObjectID="_1567856354" r:id="rId32"/>
        </w:object>
      </w:r>
      <w:r>
        <w:t xml:space="preserve"> is the TRN mapping matrix defined below</w:t>
      </w:r>
    </w:p>
    <w:p w14:paraId="6AE3B443" w14:textId="0190C1C2" w:rsidR="00CF5289" w:rsidRDefault="00A7693F" w:rsidP="00CF5289">
      <w:pPr>
        <w:pStyle w:val="IEEEStdsUnorderedList"/>
      </w:pPr>
      <w:r w:rsidRPr="005C5F9C">
        <w:rPr>
          <w:position w:val="-12"/>
        </w:rPr>
        <w:object w:dxaOrig="580" w:dyaOrig="420" w14:anchorId="62A3B32F">
          <v:shape id="_x0000_i1033" type="#_x0000_t75" style="width:29.45pt;height:21.5pt" o:ole="">
            <v:imagedata r:id="rId33" o:title=""/>
          </v:shape>
          <o:OLEObject Type="Embed" ProgID="Equation.3" ShapeID="_x0000_i1033" DrawAspect="Content" ObjectID="_1567856355" r:id="rId34"/>
        </w:object>
      </w:r>
      <w:r w:rsidR="00CF5289">
        <w:t xml:space="preserve"> is the number of OFDM symbols in TRN subfield for given total number of </w:t>
      </w:r>
      <w:r w:rsidR="006A4ACC">
        <w:t xml:space="preserve">space-time streams </w:t>
      </w:r>
      <w:r w:rsidR="006A4ACC" w:rsidRPr="007B7EA4">
        <w:rPr>
          <w:i/>
        </w:rPr>
        <w:t>N</w:t>
      </w:r>
      <w:r w:rsidR="006A4ACC">
        <w:rPr>
          <w:i/>
          <w:vertAlign w:val="subscript"/>
        </w:rPr>
        <w:t>STS</w:t>
      </w:r>
      <w:r w:rsidR="006A4ACC">
        <w:t xml:space="preserve"> </w:t>
      </w:r>
      <w:r w:rsidR="00CF5289">
        <w:t>defined below</w:t>
      </w:r>
    </w:p>
    <w:p w14:paraId="3C876D45" w14:textId="77777777" w:rsidR="00CF5289" w:rsidRDefault="00CF5289" w:rsidP="00CF5289">
      <w:pPr>
        <w:pStyle w:val="IEEEStdsUnorderedList"/>
      </w:pPr>
      <w:r w:rsidRPr="0049231C">
        <w:rPr>
          <w:position w:val="-14"/>
        </w:rPr>
        <w:object w:dxaOrig="540" w:dyaOrig="420" w14:anchorId="3D1DF3DB">
          <v:shape id="_x0000_i1034" type="#_x0000_t75" style="width:27.6pt;height:21.5pt" o:ole="">
            <v:imagedata r:id="rId35" o:title=""/>
          </v:shape>
          <o:OLEObject Type="Embed" ProgID="Equation.3" ShapeID="_x0000_i1034" DrawAspect="Content" ObjectID="_1567856356" r:id="rId36"/>
        </w:object>
      </w:r>
      <w:r>
        <w:t xml:space="preserve"> is a matrix element from </w:t>
      </w:r>
      <w:r w:rsidRPr="0049231C">
        <w:rPr>
          <w:i/>
        </w:rPr>
        <w:t>m</w:t>
      </w:r>
      <w:r>
        <w:t xml:space="preserve">-th row and </w:t>
      </w:r>
      <w:r w:rsidRPr="0049231C">
        <w:rPr>
          <w:i/>
        </w:rPr>
        <w:t>n</w:t>
      </w:r>
      <w:r>
        <w:t>-th column</w:t>
      </w:r>
    </w:p>
    <w:p w14:paraId="3277BE84" w14:textId="77777777" w:rsidR="00CF5289" w:rsidRDefault="00CF5289" w:rsidP="00CF5289">
      <w:pPr>
        <w:pStyle w:val="IEEEStdsUnorderedList"/>
      </w:pPr>
      <w:r w:rsidRPr="00412E39">
        <w:rPr>
          <w:position w:val="-12"/>
        </w:rPr>
        <w:object w:dxaOrig="740" w:dyaOrig="380" w14:anchorId="4120F3F9">
          <v:shape id="_x0000_i1035" type="#_x0000_t75" style="width:37.4pt;height:19.15pt" o:ole="">
            <v:imagedata r:id="rId37" o:title=""/>
          </v:shape>
          <o:OLEObject Type="Embed" ProgID="Equation.3" ShapeID="_x0000_i1035" DrawAspect="Content" ObjectID="_1567856357" r:id="rId38"/>
        </w:object>
      </w:r>
      <w:r>
        <w:t xml:space="preserve"> is window function applied to smooth the transitions between consecutive OFDM symbols, it’s definition is implementation specific</w:t>
      </w:r>
    </w:p>
    <w:p w14:paraId="36D4AE9D" w14:textId="77777777" w:rsidR="00CF5289" w:rsidRDefault="00CF5289" w:rsidP="00CF5289">
      <w:pPr>
        <w:pStyle w:val="IEEEStdsUnorderedList"/>
      </w:pPr>
      <w:r w:rsidRPr="00B4014B">
        <w:rPr>
          <w:position w:val="-10"/>
        </w:rPr>
        <w:object w:dxaOrig="200" w:dyaOrig="260" w14:anchorId="283C6203">
          <v:shape id="_x0000_i1036" type="#_x0000_t75" style="width:10.3pt;height:13.1pt" o:ole="">
            <v:imagedata r:id="rId39" o:title=""/>
          </v:shape>
          <o:OLEObject Type="Embed" ProgID="Equation.3" ShapeID="_x0000_i1036" DrawAspect="Content" ObjectID="_1567856358" r:id="rId40"/>
        </w:object>
      </w:r>
      <w:r>
        <w:t xml:space="preserve"> is a time sample index</w:t>
      </w:r>
    </w:p>
    <w:p w14:paraId="183B7CA7" w14:textId="77777777" w:rsidR="00CF5289" w:rsidRDefault="00CF5289" w:rsidP="00CF5289">
      <w:pPr>
        <w:jc w:val="both"/>
        <w:rPr>
          <w:lang w:val="en-US"/>
        </w:rPr>
      </w:pPr>
    </w:p>
    <w:p w14:paraId="3D29CE50" w14:textId="77777777" w:rsidR="008219A8" w:rsidRDefault="008219A8" w:rsidP="00CF5289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Pr="00D006CD">
        <w:rPr>
          <w:position w:val="-12"/>
        </w:rPr>
        <w:object w:dxaOrig="1700" w:dyaOrig="420" w14:anchorId="2F88DCAA">
          <v:shape id="_x0000_i1037" type="#_x0000_t75" style="width:85.1pt;height:21.05pt" o:ole="">
            <v:imagedata r:id="rId41" o:title=""/>
          </v:shape>
          <o:OLEObject Type="Embed" ProgID="Equation.3" ShapeID="_x0000_i1037" DrawAspect="Content" ObjectID="_1567856359" r:id="rId42"/>
        </w:object>
      </w:r>
      <w:r>
        <w:t xml:space="preserve"> </w:t>
      </w:r>
      <w:r w:rsidR="00E96263">
        <w:t xml:space="preserve">field </w:t>
      </w:r>
      <w:r>
        <w:t>shall be as defined in 30.6.4.</w:t>
      </w:r>
    </w:p>
    <w:p w14:paraId="07DC9D05" w14:textId="77777777" w:rsidR="008219A8" w:rsidRPr="00B77A8A" w:rsidRDefault="008219A8" w:rsidP="00CF5289">
      <w:pPr>
        <w:jc w:val="both"/>
        <w:rPr>
          <w:szCs w:val="22"/>
          <w:lang w:val="en-US"/>
        </w:rPr>
      </w:pPr>
    </w:p>
    <w:p w14:paraId="35808702" w14:textId="063EFD20" w:rsidR="00CF5289" w:rsidRPr="00B77A8A" w:rsidRDefault="00CF5289" w:rsidP="00CF5289">
      <w:pPr>
        <w:jc w:val="both"/>
        <w:rPr>
          <w:szCs w:val="22"/>
          <w:lang w:val="en-US" w:eastAsia="ja-JP"/>
        </w:rPr>
      </w:pPr>
      <w:r w:rsidRPr="00B77A8A">
        <w:rPr>
          <w:szCs w:val="22"/>
          <w:lang w:val="en-US" w:eastAsia="ja-JP"/>
        </w:rPr>
        <w:t xml:space="preserve">The OFDM TRN mapping matrix for </w:t>
      </w:r>
      <w:r w:rsidR="00735A46" w:rsidRPr="00B77A8A">
        <w:rPr>
          <w:i/>
          <w:szCs w:val="22"/>
          <w:lang w:val="en-US" w:eastAsia="ja-JP"/>
        </w:rPr>
        <w:t>N</w:t>
      </w:r>
      <w:r w:rsidR="00735A46" w:rsidRPr="00B77A8A">
        <w:rPr>
          <w:i/>
          <w:szCs w:val="22"/>
          <w:vertAlign w:val="subscript"/>
          <w:lang w:val="en-US" w:eastAsia="ja-JP"/>
        </w:rPr>
        <w:t>STS</w:t>
      </w:r>
      <w:r w:rsidR="00735A46" w:rsidRPr="00B77A8A">
        <w:rPr>
          <w:szCs w:val="22"/>
          <w:lang w:val="en-US" w:eastAsia="ja-JP"/>
        </w:rPr>
        <w:t xml:space="preserve"> </w:t>
      </w:r>
      <w:r w:rsidRPr="00B77A8A">
        <w:rPr>
          <w:szCs w:val="22"/>
          <w:lang w:val="en-US" w:eastAsia="ja-JP"/>
        </w:rPr>
        <w:t>= 1 is defined as follows:</w:t>
      </w:r>
    </w:p>
    <w:p w14:paraId="1EC8286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7FC3A91F" w14:textId="77777777" w:rsidR="00CF5289" w:rsidRDefault="006A4ACC" w:rsidP="00CF5289">
      <w:pPr>
        <w:jc w:val="both"/>
      </w:pPr>
      <w:r w:rsidRPr="000A5B33">
        <w:rPr>
          <w:position w:val="-12"/>
        </w:rPr>
        <w:object w:dxaOrig="2640" w:dyaOrig="420" w14:anchorId="30863BDA">
          <v:shape id="_x0000_i1038" type="#_x0000_t75" style="width:131.85pt;height:21.5pt" o:ole="">
            <v:imagedata r:id="rId43" o:title=""/>
          </v:shape>
          <o:OLEObject Type="Embed" ProgID="Equation.3" ShapeID="_x0000_i1038" DrawAspect="Content" ObjectID="_1567856360" r:id="rId44"/>
        </w:object>
      </w:r>
    </w:p>
    <w:p w14:paraId="103C0E10" w14:textId="77777777" w:rsidR="00CF5289" w:rsidRDefault="00CF5289" w:rsidP="00CF5289">
      <w:pPr>
        <w:jc w:val="both"/>
      </w:pPr>
    </w:p>
    <w:p w14:paraId="6AF442C4" w14:textId="140194DE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041E1B" w:rsidRPr="00545532">
        <w:rPr>
          <w:i/>
        </w:rPr>
        <w:t>N</w:t>
      </w:r>
      <w:r w:rsidR="00041E1B">
        <w:rPr>
          <w:i/>
          <w:vertAlign w:val="subscript"/>
        </w:rPr>
        <w:t>STS</w:t>
      </w:r>
      <w:r w:rsidR="00041E1B">
        <w:t xml:space="preserve"> </w:t>
      </w:r>
      <w:r>
        <w:t>= 2 is defined as follows:</w:t>
      </w:r>
    </w:p>
    <w:p w14:paraId="37B259EE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5030DBB2" w14:textId="77777777" w:rsidR="00CF5289" w:rsidRDefault="006A4ACC" w:rsidP="00CF5289">
      <w:pPr>
        <w:jc w:val="both"/>
        <w:rPr>
          <w:sz w:val="20"/>
          <w:lang w:val="en-US" w:eastAsia="ja-JP"/>
        </w:rPr>
      </w:pPr>
      <w:r w:rsidRPr="00534CCC">
        <w:rPr>
          <w:position w:val="-30"/>
        </w:rPr>
        <w:object w:dxaOrig="2760" w:dyaOrig="720" w14:anchorId="28B2E8B9">
          <v:shape id="_x0000_i1039" type="#_x0000_t75" style="width:137.9pt;height:36pt" o:ole="">
            <v:imagedata r:id="rId45" o:title=""/>
          </v:shape>
          <o:OLEObject Type="Embed" ProgID="Equation.3" ShapeID="_x0000_i1039" DrawAspect="Content" ObjectID="_1567856361" r:id="rId46"/>
        </w:object>
      </w:r>
    </w:p>
    <w:p w14:paraId="7D692C81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46DD3FD5" w14:textId="66695A74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735A46" w:rsidRPr="00545532">
        <w:rPr>
          <w:i/>
        </w:rPr>
        <w:t>N</w:t>
      </w:r>
      <w:r w:rsidR="00735A46">
        <w:rPr>
          <w:i/>
          <w:vertAlign w:val="subscript"/>
        </w:rPr>
        <w:t>STS</w:t>
      </w:r>
      <w:r w:rsidR="00735A46">
        <w:t xml:space="preserve"> </w:t>
      </w:r>
      <w:r>
        <w:t>= 3 is defined as follows:</w:t>
      </w:r>
    </w:p>
    <w:p w14:paraId="30E6A8AB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1BE17D3E" w14:textId="77777777" w:rsidR="00CF5289" w:rsidRPr="00545532" w:rsidRDefault="006A4ACC" w:rsidP="00CF5289">
      <w:pPr>
        <w:jc w:val="both"/>
        <w:rPr>
          <w:sz w:val="20"/>
          <w:lang w:eastAsia="ja-JP"/>
        </w:rPr>
      </w:pPr>
      <w:r w:rsidRPr="00F360D9">
        <w:rPr>
          <w:position w:val="-50"/>
        </w:rPr>
        <w:object w:dxaOrig="5440" w:dyaOrig="1120" w14:anchorId="7296C278">
          <v:shape id="_x0000_i1040" type="#_x0000_t75" style="width:271.65pt;height:55.65pt" o:ole="">
            <v:imagedata r:id="rId47" o:title=""/>
          </v:shape>
          <o:OLEObject Type="Embed" ProgID="Equation.3" ShapeID="_x0000_i1040" DrawAspect="Content" ObjectID="_1567856362" r:id="rId48"/>
        </w:object>
      </w:r>
    </w:p>
    <w:p w14:paraId="348E7430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580C25E9" w14:textId="0BD4CA0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735A46" w:rsidRPr="00545532">
        <w:rPr>
          <w:i/>
        </w:rPr>
        <w:t>N</w:t>
      </w:r>
      <w:r w:rsidR="00735A46">
        <w:rPr>
          <w:i/>
          <w:vertAlign w:val="subscript"/>
        </w:rPr>
        <w:t>STS</w:t>
      </w:r>
      <w:r w:rsidR="00735A46">
        <w:t xml:space="preserve"> </w:t>
      </w:r>
      <w:r>
        <w:t>= 4 is defined as follows:</w:t>
      </w:r>
    </w:p>
    <w:p w14:paraId="651738A1" w14:textId="77777777" w:rsidR="00CF5289" w:rsidRPr="00B37083" w:rsidRDefault="00CF5289" w:rsidP="00CF5289">
      <w:pPr>
        <w:jc w:val="both"/>
        <w:rPr>
          <w:sz w:val="20"/>
          <w:lang w:eastAsia="ja-JP"/>
        </w:rPr>
      </w:pPr>
    </w:p>
    <w:p w14:paraId="46E46249" w14:textId="77777777" w:rsidR="00CF5289" w:rsidRDefault="006A4ACC" w:rsidP="00CF5289">
      <w:pPr>
        <w:jc w:val="both"/>
        <w:rPr>
          <w:sz w:val="20"/>
          <w:lang w:val="en-US" w:eastAsia="ja-JP"/>
        </w:rPr>
      </w:pPr>
      <w:r w:rsidRPr="00BC0183">
        <w:rPr>
          <w:position w:val="-66"/>
        </w:rPr>
        <w:object w:dxaOrig="4400" w:dyaOrig="1440" w14:anchorId="1CAF5774">
          <v:shape id="_x0000_i1041" type="#_x0000_t75" style="width:220.7pt;height:1in" o:ole="">
            <v:imagedata r:id="rId49" o:title=""/>
          </v:shape>
          <o:OLEObject Type="Embed" ProgID="Equation.3" ShapeID="_x0000_i1041" DrawAspect="Content" ObjectID="_1567856363" r:id="rId50"/>
        </w:object>
      </w:r>
    </w:p>
    <w:p w14:paraId="429B76A4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61234F89" w14:textId="26992EE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6B496A" w:rsidRPr="00545532">
        <w:rPr>
          <w:i/>
        </w:rPr>
        <w:t>N</w:t>
      </w:r>
      <w:r w:rsidR="006B496A">
        <w:rPr>
          <w:i/>
          <w:vertAlign w:val="subscript"/>
        </w:rPr>
        <w:t>STS</w:t>
      </w:r>
      <w:r w:rsidR="006B496A">
        <w:t xml:space="preserve"> </w:t>
      </w:r>
      <w:r>
        <w:t>= 5, 6 is defined as follows:</w:t>
      </w:r>
    </w:p>
    <w:p w14:paraId="22AF326F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362E82DF" w14:textId="77777777" w:rsidR="00CF5289" w:rsidRDefault="008E618D" w:rsidP="00CF5289">
      <w:pPr>
        <w:jc w:val="both"/>
        <w:rPr>
          <w:sz w:val="20"/>
          <w:lang w:eastAsia="ja-JP"/>
        </w:rPr>
      </w:pPr>
      <w:r w:rsidRPr="0062759A">
        <w:rPr>
          <w:position w:val="-104"/>
        </w:rPr>
        <w:object w:dxaOrig="7400" w:dyaOrig="2200" w14:anchorId="0DBAB950">
          <v:shape id="_x0000_i1042" type="#_x0000_t75" style="width:369.8pt;height:109.85pt" o:ole="">
            <v:imagedata r:id="rId51" o:title=""/>
          </v:shape>
          <o:OLEObject Type="Embed" ProgID="Equation.3" ShapeID="_x0000_i1042" DrawAspect="Content" ObjectID="_1567856364" r:id="rId52"/>
        </w:object>
      </w:r>
    </w:p>
    <w:p w14:paraId="315F87D8" w14:textId="77777777" w:rsidR="00CF5289" w:rsidRPr="001E2923" w:rsidRDefault="00CF5289" w:rsidP="00CF5289">
      <w:pPr>
        <w:jc w:val="both"/>
        <w:rPr>
          <w:sz w:val="20"/>
          <w:lang w:eastAsia="ja-JP"/>
        </w:rPr>
      </w:pPr>
    </w:p>
    <w:p w14:paraId="38EB3359" w14:textId="414FBCB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8E618D" w:rsidRPr="00545532">
        <w:rPr>
          <w:i/>
        </w:rPr>
        <w:t>N</w:t>
      </w:r>
      <w:r w:rsidR="008E618D">
        <w:rPr>
          <w:i/>
          <w:vertAlign w:val="subscript"/>
        </w:rPr>
        <w:t>STS</w:t>
      </w:r>
      <w:r w:rsidR="008E618D">
        <w:t xml:space="preserve"> </w:t>
      </w:r>
      <w:r>
        <w:t>= 7, 8 is defined as follows:</w:t>
      </w:r>
    </w:p>
    <w:p w14:paraId="321DBAEB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39989E31" w14:textId="77777777" w:rsidR="00CF5289" w:rsidRDefault="008E618D" w:rsidP="00CF5289">
      <w:pPr>
        <w:jc w:val="both"/>
        <w:rPr>
          <w:sz w:val="20"/>
          <w:lang w:eastAsia="ja-JP"/>
        </w:rPr>
      </w:pPr>
      <w:r w:rsidRPr="008223F9">
        <w:rPr>
          <w:position w:val="-32"/>
        </w:rPr>
        <w:object w:dxaOrig="3180" w:dyaOrig="760" w14:anchorId="4F63E011">
          <v:shape id="_x0000_i1043" type="#_x0000_t75" style="width:158.95pt;height:37.85pt" o:ole="">
            <v:imagedata r:id="rId53" o:title=""/>
          </v:shape>
          <o:OLEObject Type="Embed" ProgID="Equation.3" ShapeID="_x0000_i1043" DrawAspect="Content" ObjectID="_1567856365" r:id="rId54"/>
        </w:object>
      </w:r>
    </w:p>
    <w:p w14:paraId="2EF988F5" w14:textId="77777777" w:rsidR="00CF5289" w:rsidRDefault="00CF5289" w:rsidP="00CF5289">
      <w:pPr>
        <w:jc w:val="both"/>
        <w:rPr>
          <w:szCs w:val="22"/>
          <w:lang w:eastAsia="ja-JP"/>
        </w:rPr>
      </w:pPr>
    </w:p>
    <w:p w14:paraId="3607D999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66339E11" w14:textId="77777777" w:rsidR="00DC4DFC" w:rsidRPr="00C863E5" w:rsidRDefault="002A66AA" w:rsidP="009E514A">
      <w:pPr>
        <w:jc w:val="both"/>
        <w:rPr>
          <w:b/>
          <w:szCs w:val="22"/>
          <w:lang w:eastAsia="ja-JP"/>
        </w:rPr>
      </w:pPr>
      <w:r w:rsidRPr="00C863E5">
        <w:rPr>
          <w:b/>
          <w:szCs w:val="22"/>
          <w:lang w:eastAsia="ja-JP"/>
        </w:rPr>
        <w:t>30.11.2.2</w:t>
      </w:r>
      <w:r w:rsidR="008D03D6" w:rsidRPr="00C863E5">
        <w:rPr>
          <w:b/>
          <w:szCs w:val="22"/>
          <w:lang w:eastAsia="ja-JP"/>
        </w:rPr>
        <w:t xml:space="preserve"> </w:t>
      </w:r>
      <w:r w:rsidR="00C863E5" w:rsidRPr="00C863E5">
        <w:rPr>
          <w:b/>
          <w:szCs w:val="22"/>
          <w:lang w:eastAsia="ja-JP"/>
        </w:rPr>
        <w:t>Sequences definition</w:t>
      </w:r>
    </w:p>
    <w:p w14:paraId="6543EA0F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79773343" w14:textId="77777777" w:rsidR="000E15EC" w:rsidRDefault="000E15EC" w:rsidP="000E15EC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sequence pairs </w:t>
      </w:r>
      <w:proofErr w:type="spellStart"/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left</w:t>
      </w:r>
      <w:proofErr w:type="gramStart"/>
      <w:r>
        <w:rPr>
          <w:i/>
          <w:sz w:val="20"/>
          <w:vertAlign w:val="subscript"/>
          <w:lang w:val="en-US" w:eastAsia="ja-JP"/>
        </w:rPr>
        <w:t>,N</w:t>
      </w:r>
      <w:proofErr w:type="spellEnd"/>
      <w:proofErr w:type="gramEnd"/>
      <w:r>
        <w:rPr>
          <w:sz w:val="20"/>
          <w:lang w:val="en-US" w:eastAsia="ja-JP"/>
        </w:rPr>
        <w:t xml:space="preserve"> and </w:t>
      </w:r>
      <w:proofErr w:type="spellStart"/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right</w:t>
      </w:r>
      <w:r>
        <w:rPr>
          <w:i/>
          <w:sz w:val="20"/>
          <w:vertAlign w:val="subscript"/>
          <w:lang w:val="en-US" w:eastAsia="ja-JP"/>
        </w:rPr>
        <w:t>,N</w:t>
      </w:r>
      <w:proofErr w:type="spellEnd"/>
      <w:r>
        <w:rPr>
          <w:sz w:val="20"/>
          <w:lang w:val="en-US" w:eastAsia="ja-JP"/>
        </w:rPr>
        <w:t xml:space="preserve"> of length </w:t>
      </w:r>
      <w:r w:rsidRPr="00CF4188">
        <w:rPr>
          <w:i/>
          <w:sz w:val="20"/>
          <w:lang w:val="en-US" w:eastAsia="ja-JP"/>
        </w:rPr>
        <w:t>N</w:t>
      </w:r>
      <w:r>
        <w:rPr>
          <w:sz w:val="20"/>
          <w:lang w:val="en-US" w:eastAsia="ja-JP"/>
        </w:rPr>
        <w:t xml:space="preserve"> = 176, 385, 595, and 804 use {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1, 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j} symbols alphabet and defined in </w:t>
      </w:r>
      <w:r w:rsidR="004E6FD4">
        <w:rPr>
          <w:sz w:val="20"/>
          <w:lang w:val="en-US" w:eastAsia="ja-JP"/>
        </w:rPr>
        <w:t xml:space="preserve">Table 105 </w:t>
      </w:r>
      <w:r w:rsidRPr="00404C0E">
        <w:rPr>
          <w:sz w:val="20"/>
          <w:lang w:val="en-US" w:eastAsia="ja-JP"/>
        </w:rPr>
        <w:t>–</w:t>
      </w:r>
      <w:r w:rsidR="004E6FD4">
        <w:rPr>
          <w:sz w:val="20"/>
          <w:lang w:val="en-US" w:eastAsia="ja-JP"/>
        </w:rPr>
        <w:t xml:space="preserve"> Table 11</w:t>
      </w:r>
      <w:r w:rsidR="00537706">
        <w:rPr>
          <w:sz w:val="20"/>
          <w:lang w:val="en-US" w:eastAsia="ja-JP"/>
        </w:rPr>
        <w:t>2</w:t>
      </w:r>
      <w:r>
        <w:rPr>
          <w:sz w:val="20"/>
          <w:lang w:val="en-US" w:eastAsia="ja-JP"/>
        </w:rPr>
        <w:t>.</w:t>
      </w:r>
    </w:p>
    <w:p w14:paraId="6CF68E2B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49B8F923" w14:textId="77777777" w:rsidR="00280BC8" w:rsidRPr="00280BC8" w:rsidRDefault="00280BC8" w:rsidP="000E15EC">
      <w:pPr>
        <w:jc w:val="both"/>
        <w:rPr>
          <w:i/>
          <w:sz w:val="20"/>
          <w:lang w:val="en-US" w:eastAsia="ja-JP"/>
        </w:rPr>
      </w:pPr>
      <w:r w:rsidRPr="00280BC8">
        <w:rPr>
          <w:i/>
          <w:sz w:val="20"/>
          <w:lang w:val="en-US" w:eastAsia="ja-JP"/>
        </w:rPr>
        <w:t xml:space="preserve">Editor: replace the Tables 105 – 112 in D0.5 with the ones </w:t>
      </w:r>
      <w:r w:rsidR="00DA3BB3">
        <w:rPr>
          <w:i/>
          <w:sz w:val="20"/>
          <w:lang w:val="en-US" w:eastAsia="ja-JP"/>
        </w:rPr>
        <w:t>proposed in this document</w:t>
      </w:r>
      <w:r w:rsidR="00E95815">
        <w:rPr>
          <w:i/>
          <w:sz w:val="20"/>
          <w:lang w:val="en-US" w:eastAsia="ja-JP"/>
        </w:rPr>
        <w:t xml:space="preserve"> (see Table 105 – 112 below)</w:t>
      </w:r>
    </w:p>
    <w:p w14:paraId="583A94BF" w14:textId="77777777" w:rsidR="00280BC8" w:rsidRDefault="00280BC8" w:rsidP="000E15EC">
      <w:pPr>
        <w:jc w:val="both"/>
        <w:rPr>
          <w:sz w:val="20"/>
          <w:lang w:val="en-US" w:eastAsia="ja-JP"/>
        </w:rPr>
      </w:pPr>
    </w:p>
    <w:p w14:paraId="5A6945D7" w14:textId="77777777" w:rsidR="000E15EC" w:rsidRDefault="004E6FD4" w:rsidP="004E6FD4">
      <w:pPr>
        <w:pStyle w:val="IEEEStdsRegularTableCaption"/>
        <w:numPr>
          <w:ilvl w:val="0"/>
          <w:numId w:val="0"/>
        </w:numPr>
      </w:pPr>
      <w:bookmarkStart w:id="1" w:name="_Ref477264588"/>
      <w:r>
        <w:lastRenderedPageBreak/>
        <w:t xml:space="preserve">Table 105 -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proofErr w:type="spellEnd"/>
      <w:r w:rsidR="000E15EC">
        <w:rPr>
          <w:vertAlign w:val="subscript"/>
        </w:rPr>
        <w:t>, 176</w:t>
      </w:r>
      <w:r w:rsidR="000E15EC">
        <w:t>(k)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7C26C50C" w14:textId="77777777" w:rsidTr="007C67DC">
        <w:tc>
          <w:tcPr>
            <w:tcW w:w="9345" w:type="dxa"/>
            <w:shd w:val="clear" w:color="auto" w:fill="auto"/>
          </w:tcPr>
          <w:p w14:paraId="13A93CD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E9102D6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3A117AF9" w14:textId="77777777" w:rsidTr="007C67DC">
        <w:tc>
          <w:tcPr>
            <w:tcW w:w="9345" w:type="dxa"/>
            <w:shd w:val="clear" w:color="auto" w:fill="auto"/>
          </w:tcPr>
          <w:p w14:paraId="7662607B" w14:textId="77777777" w:rsidR="000E15EC" w:rsidRDefault="000E15EC" w:rsidP="007C67DC">
            <w:pPr>
              <w:pStyle w:val="IEEEStdsTableData-Left"/>
            </w:pPr>
          </w:p>
          <w:p w14:paraId="371C4A17" w14:textId="77777777" w:rsidR="000E15EC" w:rsidRDefault="00654D57" w:rsidP="00E37656">
            <w:pPr>
              <w:pStyle w:val="IEEEStdsTableData-Left"/>
            </w:pPr>
            <w:r w:rsidRPr="00654D57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+j -1 -1 -j +1 -1 -j +j -j -1 +j -j +j -j -1 +j +j +1 +1 +1 +j +j -j +1 +1 +j -1 +1 +j -j +j +1 -j -j +j -j -1 +j +j +1 +1 +1 +j +j -1 -j -j +1 +j -j +1 -1 +1 -j -1 +1 -1 +1 -j -1 -1 +j +j +j -1 -1 -1 -j -j +1 +j -j +1 -1 +1 -j -1 -1 +1 -1 +j +1 +1 -j -j -j +1 +1</w:t>
            </w:r>
          </w:p>
          <w:p w14:paraId="5353347D" w14:textId="77777777" w:rsidR="00654D57" w:rsidRPr="00310737" w:rsidRDefault="00654D57" w:rsidP="00E37656">
            <w:pPr>
              <w:pStyle w:val="IEEEStdsTableData-Left"/>
            </w:pPr>
          </w:p>
        </w:tc>
      </w:tr>
      <w:tr w:rsidR="000E15EC" w:rsidRPr="006E2F93" w14:paraId="5AD9CE83" w14:textId="77777777" w:rsidTr="007C67DC">
        <w:tc>
          <w:tcPr>
            <w:tcW w:w="9345" w:type="dxa"/>
            <w:shd w:val="clear" w:color="auto" w:fill="auto"/>
          </w:tcPr>
          <w:p w14:paraId="4BA77AF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324839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38478D5" w14:textId="77777777" w:rsidTr="007C67DC">
        <w:tc>
          <w:tcPr>
            <w:tcW w:w="9345" w:type="dxa"/>
            <w:shd w:val="clear" w:color="auto" w:fill="auto"/>
          </w:tcPr>
          <w:p w14:paraId="70D46582" w14:textId="77777777" w:rsidR="000E15EC" w:rsidRPr="00465503" w:rsidRDefault="000E15EC" w:rsidP="007C67DC">
            <w:pPr>
              <w:pStyle w:val="IEEEStdsTableData-Left"/>
            </w:pPr>
          </w:p>
          <w:p w14:paraId="1F4717FA" w14:textId="77777777" w:rsidR="000E15EC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654D57">
              <w:rPr>
                <w:sz w:val="18"/>
                <w:lang w:val="en-US" w:eastAsia="ja-JP"/>
              </w:rPr>
              <w:t>+1 -j -j -1 +j -j -1 +1 -1 -j +1 +1 -j -j -1 +j -j -1 +1 -1 -j +1 +j +1 +1 -j -1 +1 -j +j -j +1 +j -j -1 -1 +j +1 -1 +j -j +j -1 -j +1 -1 +1 +j -1 -1 -j -j -j -1 -1 +1 -1 +1 +j -1 -1 -j -j -j -1 -1 +j -j +j -1 -j -j +1 +1 +1 -j -j -j +j -j +1 +j +j -1 -1 -1 +j +j +j +1 +1 -j -1 +1 -j +j -j +1 +j -j -1 -1 +j +1 -1 +j -j +j -1 -j -1 +j +j +1 -j +j +1 -1 +1 +j -1 -1 +j +j +1 -j +j +1 -1 +1 +j -1 -j +j -j +1 +j +j -1 -1 -1 +j +j +j -j +j -1 -j -j +1 +1 +1 -j -j +1 -1 +1 +j -1 -1 -j -j -j -1 -1 +1 -1 +1 +j -1 -1 -j -j -j -1 -1</w:t>
            </w:r>
          </w:p>
          <w:p w14:paraId="056F8D18" w14:textId="77777777" w:rsidR="00654D57" w:rsidRPr="00654D57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0FD93420" w14:textId="77777777" w:rsidTr="007C67DC">
        <w:tc>
          <w:tcPr>
            <w:tcW w:w="9345" w:type="dxa"/>
            <w:shd w:val="clear" w:color="auto" w:fill="auto"/>
          </w:tcPr>
          <w:p w14:paraId="2C1C562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622CB2C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2CF1432" w14:textId="77777777" w:rsidTr="007C67DC">
        <w:tc>
          <w:tcPr>
            <w:tcW w:w="9345" w:type="dxa"/>
            <w:shd w:val="clear" w:color="auto" w:fill="auto"/>
          </w:tcPr>
          <w:p w14:paraId="1AB15AA3" w14:textId="77777777" w:rsidR="000E15EC" w:rsidRPr="00465503" w:rsidRDefault="000E15EC" w:rsidP="007C67DC">
            <w:pPr>
              <w:pStyle w:val="IEEEStdsTableData-Left"/>
            </w:pPr>
          </w:p>
          <w:p w14:paraId="20EEDCBC" w14:textId="77777777" w:rsidR="000E15EC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  <w:r w:rsidRPr="001174DF">
              <w:rPr>
                <w:sz w:val="18"/>
                <w:lang w:eastAsia="ja-JP"/>
              </w:rPr>
              <w:t xml:space="preserve">+1 +1 +j +j +j +1 +1 -j -1 +1 -1 +1 +1 +j +j +j +1 +1 -j -1 +1 -1 +j +j -1 -1 -1 +j +j +1 -j +j -j -j -j +1 +1 +1 -j -j -1 +j -j +j +j +j -1 -1 -1 +j +j +1 -j +j -j +j +j -1 -1 -1 +j +j +1 -j +j -j +1 +1 +j +j +j +1 +1 -j -1 +1 -1 -1 -1 -j -j -j -1 -1 +j +1 -1 +1 -j -1 +j -j +j -1 +1 +j -1 -1 -j +j +1 -j +j -j +1 -1 -j +1 +1 +j +1 -j -1 +1 -1 -j +j -1 -j -j +1 +1 -j -1 +1 -1 -j +j -1 -j -j +1 +1 -j -1 +1 -1 -j +j -1 -j -j +1 -1 +j +1 -1 +1 +j -j +1 +j +j -1 -j -1 +j -j +j -1 +1 +j -1 -1 -j -j -1 +j -j +j -1 +1 +j -1 -1 </w:t>
            </w:r>
            <w:r>
              <w:rPr>
                <w:sz w:val="18"/>
                <w:lang w:eastAsia="ja-JP"/>
              </w:rPr>
              <w:t>–</w:t>
            </w:r>
            <w:r w:rsidRPr="001174DF">
              <w:rPr>
                <w:sz w:val="18"/>
                <w:lang w:eastAsia="ja-JP"/>
              </w:rPr>
              <w:t>j</w:t>
            </w:r>
          </w:p>
          <w:p w14:paraId="0696D0A6" w14:textId="77777777" w:rsidR="001174DF" w:rsidRPr="0048681F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</w:p>
        </w:tc>
      </w:tr>
      <w:tr w:rsidR="000E15EC" w:rsidRPr="006E2F93" w14:paraId="48040455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3D469C3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8E443A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03C54CE" w14:textId="77777777" w:rsidTr="007C67DC">
        <w:tc>
          <w:tcPr>
            <w:tcW w:w="9345" w:type="dxa"/>
            <w:shd w:val="clear" w:color="auto" w:fill="auto"/>
          </w:tcPr>
          <w:p w14:paraId="5D27003A" w14:textId="77777777" w:rsidR="000E15EC" w:rsidRPr="00465503" w:rsidRDefault="000E15EC" w:rsidP="007C67DC">
            <w:pPr>
              <w:pStyle w:val="IEEEStdsTableData-Left"/>
            </w:pPr>
          </w:p>
          <w:p w14:paraId="3C40989F" w14:textId="77777777" w:rsidR="000E15EC" w:rsidRDefault="001174DF" w:rsidP="00E37656">
            <w:pPr>
              <w:pStyle w:val="IEEEStdsTableData-Left"/>
            </w:pPr>
            <w:r w:rsidRPr="001174DF">
              <w:t>-1 +j +j +1 -j +j +1 -1 +1 +j -1 -j -1 -1 +j +1 -1 +j -j +j -1 -j +j -j +j -1 -j -j +1 +1 +1 -j -j -1 +1 -1 -j +1 +1 +j +j +j +1 +1 -1 +j +j +1 -j +j +1 -1 +1 +j -1 -j -1 -1 +j +1 -1 +j -j +j -1 -j -j +j -j +1 +j +j -1 -1 -1 +j +j +1 -1 +1 +j -1 -1 -j -j -j -1 -1 +1 -j -j -1 +j -j -1 +1 -1 -j +1 -j -1 -1 +j +1 -1 +j -j +j -1 -j -j +j -j +1 +j +j -1 -1 -1 +j +j -1 +1 -1 -j +1 +1 +j +j +j +1 +1 -1 +j +j +1 -j +j +1 -1 +1 +j -1 +j +1 +1 -j -1 +1 -j +j -j +1 +j -j +j -j +1 +j +j -1 -1 -1 +j +j -1 +1 -1 -j +1 +1 +j +j +j +1 +1</w:t>
            </w:r>
          </w:p>
          <w:p w14:paraId="152BE6A7" w14:textId="77777777" w:rsidR="001174DF" w:rsidRPr="00310737" w:rsidRDefault="001174DF" w:rsidP="00E37656">
            <w:pPr>
              <w:pStyle w:val="IEEEStdsTableData-Left"/>
            </w:pPr>
          </w:p>
        </w:tc>
      </w:tr>
      <w:tr w:rsidR="000E15EC" w:rsidRPr="006E2F93" w14:paraId="5F977E97" w14:textId="77777777" w:rsidTr="007C67DC">
        <w:tc>
          <w:tcPr>
            <w:tcW w:w="9345" w:type="dxa"/>
            <w:shd w:val="clear" w:color="auto" w:fill="auto"/>
          </w:tcPr>
          <w:p w14:paraId="358E4F4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F836A7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5FEAB73" w14:textId="77777777" w:rsidTr="007C67DC">
        <w:tc>
          <w:tcPr>
            <w:tcW w:w="9345" w:type="dxa"/>
            <w:shd w:val="clear" w:color="auto" w:fill="auto"/>
          </w:tcPr>
          <w:p w14:paraId="51E04544" w14:textId="77777777" w:rsidR="000E15EC" w:rsidRPr="00465503" w:rsidRDefault="000E15EC" w:rsidP="007C67DC">
            <w:pPr>
              <w:pStyle w:val="IEEEStdsTableData-Left"/>
            </w:pPr>
          </w:p>
          <w:p w14:paraId="23CE1673" w14:textId="77777777" w:rsidR="000E15EC" w:rsidRDefault="00BE6CC2" w:rsidP="00E37656">
            <w:pPr>
              <w:pStyle w:val="IEEEStdsTableData-Left"/>
            </w:pPr>
            <w:r w:rsidRPr="00BE6CC2">
              <w:t>+1 -1 +1 -j -1 -1 +j +j +j -1 -1 +1 +j +j -1 -j +j -1 +1 -1 +j +1 +1 -1 +1 -j -1 -1 +j +j +j -1 -1 +1 +j +j -1 -j +j -1 +1 -1 +j +1 +j -j +j +1 -j -j -1 -1 -1 -j -j +j -1 -1 -j +1 -1 -j +j -j -1 +j -j +j -j -1 +j +j +1 +1 +1 +j +j -j +1 +1 +j -1 +1 +j -j +j +1 -j -j +j -j -1 +j +j +1 +1 +1 +j +j +j -1 -1 -j +1 -1 -j +j -j -1 +j +j -j +j +1 -j -j -1 -1 -1 -j -j -j +1 +1 +j -1 +1 +j -j +j +1 -j +1 -1 +1 -j -1 -1 +j +j +j -1 -1 -1 -j -j +1 +j -j +1 -1 +1 -j -1 +1 -1 +1 -j -1 -1 +j +j +j -1 -1 -1 -j -j +1 +j -j +1 -1 +1 -j -1</w:t>
            </w:r>
          </w:p>
          <w:p w14:paraId="343FFDF7" w14:textId="77777777" w:rsidR="00BE6CC2" w:rsidRPr="00310737" w:rsidRDefault="00BE6CC2" w:rsidP="00E37656">
            <w:pPr>
              <w:pStyle w:val="IEEEStdsTableData-Left"/>
            </w:pPr>
          </w:p>
        </w:tc>
      </w:tr>
      <w:tr w:rsidR="000E15EC" w:rsidRPr="006E2F93" w14:paraId="27B5C30D" w14:textId="77777777" w:rsidTr="007C67DC">
        <w:tc>
          <w:tcPr>
            <w:tcW w:w="9345" w:type="dxa"/>
            <w:shd w:val="clear" w:color="auto" w:fill="auto"/>
          </w:tcPr>
          <w:p w14:paraId="66040F86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4D4831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F31639" w14:textId="77777777" w:rsidTr="007C67DC">
        <w:tc>
          <w:tcPr>
            <w:tcW w:w="9345" w:type="dxa"/>
            <w:shd w:val="clear" w:color="auto" w:fill="auto"/>
          </w:tcPr>
          <w:p w14:paraId="03089E52" w14:textId="77777777" w:rsidR="000E15EC" w:rsidRPr="00465503" w:rsidRDefault="000E15EC" w:rsidP="007C67DC">
            <w:pPr>
              <w:pStyle w:val="IEEEStdsTableData-Left"/>
            </w:pPr>
          </w:p>
          <w:p w14:paraId="7CAE6609" w14:textId="77777777" w:rsidR="000E15EC" w:rsidRDefault="009E330B" w:rsidP="00E37656">
            <w:pPr>
              <w:pStyle w:val="IEEEStdsTableData-Left"/>
            </w:pPr>
            <w:r w:rsidRPr="009E330B">
              <w:t>+1 +j -1 +1 -1 +j -j -1 +j +j +1 -1 -j +1 -1 +1 -j +j +1 -j -j -1 +j -1 -j +j -j -1 +1 -j -1 -1 +j -j +1 +j -j +j +1 -1 +j +1 +1 -j +j +j +1 +1 +1 +j +j -1 -j +j -j +j +j +1 +1 +1 +j +j -1 -j +j -j -1 -1 +j +j +j -1 -1 -j +1 -1 +1 -1 -1 +j +j +j -1 -1 -j +1 -1 +1 +j -1 -j +j -j -1 +1 -j -1 -1 +j +j -1 -j +j -j -1 +1 -j -1 -1 +j +1 +j -1 +1 -1 +j -j -1 +j +j +1 +1 +j -1 +1 -1 +j -j -1 +j +j +1 -1 -1 +j +j +j -1 -1 -j +1 -1 +1 +1 +1 -j -j -j +1 +1 +j -1 +1 -1 +j +j +1 +1 +1 +j +j -1 -j +j -j -j -j -1 -1 -1 -j -j +1 +j -j +j</w:t>
            </w:r>
          </w:p>
          <w:p w14:paraId="498D5498" w14:textId="77777777" w:rsidR="009E330B" w:rsidRPr="00310737" w:rsidRDefault="009E330B" w:rsidP="00E37656">
            <w:pPr>
              <w:pStyle w:val="IEEEStdsTableData-Left"/>
            </w:pPr>
          </w:p>
        </w:tc>
      </w:tr>
      <w:tr w:rsidR="000E15EC" w:rsidRPr="006E2F93" w14:paraId="0337A4C0" w14:textId="77777777" w:rsidTr="007C67DC">
        <w:tc>
          <w:tcPr>
            <w:tcW w:w="9345" w:type="dxa"/>
            <w:shd w:val="clear" w:color="auto" w:fill="auto"/>
          </w:tcPr>
          <w:p w14:paraId="01A85BB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2D3D24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5664D4F" w14:textId="77777777" w:rsidTr="007C67DC">
        <w:tc>
          <w:tcPr>
            <w:tcW w:w="9345" w:type="dxa"/>
            <w:shd w:val="clear" w:color="auto" w:fill="auto"/>
          </w:tcPr>
          <w:p w14:paraId="08B81163" w14:textId="77777777" w:rsidR="000E15EC" w:rsidRPr="00465503" w:rsidRDefault="000E15EC" w:rsidP="007C67DC">
            <w:pPr>
              <w:pStyle w:val="IEEEStdsTableData-Left"/>
            </w:pPr>
          </w:p>
          <w:p w14:paraId="187FC492" w14:textId="77777777" w:rsidR="000E15EC" w:rsidRDefault="00DE5A2F" w:rsidP="00E37656">
            <w:pPr>
              <w:pStyle w:val="IEEEStdsTableData-Left"/>
            </w:pPr>
            <w:r w:rsidRPr="00DE5A2F">
              <w:t>-j -1 +j -j +j -1 +1 +j -1 -1 -j +j +j -1 -1 -1 +j +j +1 -j +j -j +1 -j -1 +1 -1 -j +j -1 -j -j +1 -1 -1 -j -j -j -1 -1 +j +1 -1 +1 +1 -j -1 +1 -1 -j +j -1 -j -j +1 -1 -1 -j -j -j -1 -1 +j +1 -1 +1 -j -1 +j -j +j -1 +1 +j -1 -1 -j +j +j -1 -1 -1 +j +j +1 -j +j -j +1 -j -1 +1 -1 -j +j -1 -j -j +1 +1 +1 +j +j +j +1 +1 -j -1 +1 -1 -j -1 +j -j +j -1 +1 +j -1 -1 -j -j -j +1 +1 +1 -j -j -1 +j -j +j +j +1 -j +j -j +1 -1 -j +1 +1 +j +j +j -1 -1 -1 +j +j +1 -j +j -j -1 +j +1 -1 +1 +j -j +1 +j +j -1 -1 -1 -j -j -j -1 -1 +j +1 -1 +1</w:t>
            </w:r>
          </w:p>
          <w:p w14:paraId="78A4CD56" w14:textId="77777777" w:rsidR="00DE5A2F" w:rsidRPr="00310737" w:rsidRDefault="00DE5A2F" w:rsidP="00E37656">
            <w:pPr>
              <w:pStyle w:val="IEEEStdsTableData-Left"/>
            </w:pPr>
          </w:p>
        </w:tc>
      </w:tr>
      <w:tr w:rsidR="000E15EC" w:rsidRPr="006E2F93" w14:paraId="276B3AC3" w14:textId="77777777" w:rsidTr="007C67DC">
        <w:tc>
          <w:tcPr>
            <w:tcW w:w="9345" w:type="dxa"/>
            <w:shd w:val="clear" w:color="auto" w:fill="auto"/>
          </w:tcPr>
          <w:p w14:paraId="20B0AD49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F49E5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D933E71" w14:textId="77777777" w:rsidTr="007C67DC">
        <w:tc>
          <w:tcPr>
            <w:tcW w:w="9345" w:type="dxa"/>
            <w:shd w:val="clear" w:color="auto" w:fill="auto"/>
          </w:tcPr>
          <w:p w14:paraId="57BA056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166F4ED1" w14:textId="77777777" w:rsidR="000E15EC" w:rsidRDefault="00235CD0" w:rsidP="007C67DC">
            <w:pPr>
              <w:pStyle w:val="IEEEStdsTableData-Left"/>
            </w:pPr>
            <w:r w:rsidRPr="00235CD0">
              <w:t xml:space="preserve">+1 -1 +1 +j -1 -1 -j -j -j -1 -1 +j -j +j -1 -j -j +1 +1 +1 -j -j -j +j -j +1 +j +j -1 -1 -1 +j +j +1 -1 +1 +j -1 -1 -j -j -j -1 -1 +1 -1 +1 +j -1 -1 -j -j -j -1 -1 -j +j -j +1 +j +j -1 -1 -1 +j +j +j -j +j -1 -j -j +1 +1 +1 -j -j +1 -1 +1 +j -1 -1 -j -j -j -1 -1 +j +1 +1 -j -1 +1 -j +j -j +1 +j -1 +j +j +1 -j +j +1 -1 +1 +j -1 -1 +j +j +1 -j +j +1 -1 +1 +j -1 -j -1 -1 +j +1 -1 +j -j +j -1 -j +j +1 +1 -j -1 +1 -j +j -j +1 +j +1 -j -j -1 +j -j -1 +1 -1 -j +1 +1 -j -j -1 +j -j -1 +1 -1 -j +1 -j -1 -1 +j +1 -1 +j -j +j -1 </w:t>
            </w:r>
            <w:r>
              <w:t>–</w:t>
            </w:r>
            <w:r w:rsidRPr="00235CD0">
              <w:t>j</w:t>
            </w:r>
          </w:p>
          <w:p w14:paraId="472F5316" w14:textId="77777777" w:rsidR="00235CD0" w:rsidRPr="00310737" w:rsidRDefault="00235CD0" w:rsidP="007C67DC">
            <w:pPr>
              <w:pStyle w:val="IEEEStdsTableData-Left"/>
            </w:pPr>
          </w:p>
        </w:tc>
      </w:tr>
    </w:tbl>
    <w:p w14:paraId="14CF71E2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106 -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proofErr w:type="spellEnd"/>
      <w:r w:rsidR="000E15EC">
        <w:rPr>
          <w:vertAlign w:val="subscript"/>
        </w:rPr>
        <w:t>, 176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A8B08AD" w14:textId="77777777" w:rsidTr="007C67DC">
        <w:tc>
          <w:tcPr>
            <w:tcW w:w="9345" w:type="dxa"/>
            <w:shd w:val="clear" w:color="auto" w:fill="auto"/>
          </w:tcPr>
          <w:p w14:paraId="7550B640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6CBC92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6F4DA43E" w14:textId="77777777" w:rsidTr="007C67DC">
        <w:tc>
          <w:tcPr>
            <w:tcW w:w="9345" w:type="dxa"/>
            <w:shd w:val="clear" w:color="auto" w:fill="auto"/>
          </w:tcPr>
          <w:p w14:paraId="52D8B44E" w14:textId="77777777" w:rsidR="000E15EC" w:rsidRPr="00465503" w:rsidRDefault="000E15EC" w:rsidP="007C67DC">
            <w:pPr>
              <w:pStyle w:val="IEEEStdsTableData-Left"/>
            </w:pPr>
          </w:p>
          <w:p w14:paraId="5E89FDE9" w14:textId="77777777" w:rsidR="000E15EC" w:rsidRDefault="002671CF" w:rsidP="00981F03">
            <w:pPr>
              <w:pStyle w:val="IEEEStdsTableData-Left"/>
            </w:pPr>
            <w:r w:rsidRPr="002671CF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-j +1 +1 +j -1 +1 +j -j +j +1 -j +j -j +j +1 -j -j -1 -1 -1 -j -j +j -1 -1 -j +1 -1 -j +j -j -1 +j +j -j +j +1 -j -j -1 -1 -1 -j -j +1 +j +j -1 -j +j -1 +1 -1 +j +1 -1 +1 -1 +j +1 +1 -j -j -j +1 +1 +1 +j +j -1 -j +j -1 +1 -1 +j +1 +1 -1 +1 -j -1 -1 +j +j +j -1 -1</w:t>
            </w:r>
          </w:p>
          <w:p w14:paraId="6EDEAADC" w14:textId="77777777" w:rsidR="002671CF" w:rsidRPr="00310737" w:rsidRDefault="002671CF" w:rsidP="00981F03">
            <w:pPr>
              <w:pStyle w:val="IEEEStdsTableData-Left"/>
            </w:pPr>
          </w:p>
        </w:tc>
      </w:tr>
      <w:tr w:rsidR="000E15EC" w:rsidRPr="006E2F93" w14:paraId="4FB8ACC7" w14:textId="77777777" w:rsidTr="007C67DC">
        <w:tc>
          <w:tcPr>
            <w:tcW w:w="9345" w:type="dxa"/>
            <w:shd w:val="clear" w:color="auto" w:fill="auto"/>
          </w:tcPr>
          <w:p w14:paraId="10A2D52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D767DF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5A178C" w14:textId="77777777" w:rsidTr="007C67DC">
        <w:tc>
          <w:tcPr>
            <w:tcW w:w="9345" w:type="dxa"/>
            <w:shd w:val="clear" w:color="auto" w:fill="auto"/>
          </w:tcPr>
          <w:p w14:paraId="7AC9352B" w14:textId="77777777" w:rsidR="000E15EC" w:rsidRPr="00465503" w:rsidRDefault="000E15EC" w:rsidP="007C67DC">
            <w:pPr>
              <w:pStyle w:val="IEEEStdsTableData-Left"/>
            </w:pPr>
          </w:p>
          <w:p w14:paraId="14099B86" w14:textId="77777777" w:rsidR="000E15EC" w:rsidRDefault="002671CF" w:rsidP="00F9344E">
            <w:pPr>
              <w:pStyle w:val="IEEEStdsTableData-Left"/>
            </w:pPr>
            <w:r w:rsidRPr="002671CF">
              <w:t>-1 +j +j +1 -j +j +1 -1 +1 +j -1 -1 +j +j +1 -j +j +1 -1 +1 +j -1 +j +1 +1 -j -1 +1 -j +j -j +1 +j -j -1 -1 +j +1 -1 +j -j +j -1 -j -1 +1 -1 -j +1 +1 +j +j +j +1 +1 -1 +1 -1 -j +1 +1 +j +j +j +1 +1 +j -j +j -1 -j -j +1 +1 +1 -j -j -j +j -j +1 +j +j -1 -1 -1 +j +j -j -1 -1 +j +1 -1 +j -j +j -1 -j +j +1 +1 -j -1 +1 -j +j -j +1 +j -1 +j +j +1 -j +j +1 -1 +1 +j -1 -1 +j +j +1 -j +j +1 -1 +1 +j -1 +j -j +j -1 -j -j +1 +1 +1 -j -j -j +j -j +1 +j +j -1 -1 -1 +j +j +1 -1 +1 +j -1 -1 -j -j -j -1 -1 +1 -1 +1 +j -1 -1 -j -j -j -1 -1</w:t>
            </w:r>
          </w:p>
          <w:p w14:paraId="4FA0228B" w14:textId="77777777" w:rsidR="002671CF" w:rsidRPr="002671CF" w:rsidRDefault="002671CF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33D82E71" w14:textId="77777777" w:rsidTr="007C67DC">
        <w:tc>
          <w:tcPr>
            <w:tcW w:w="9345" w:type="dxa"/>
            <w:shd w:val="clear" w:color="auto" w:fill="auto"/>
          </w:tcPr>
          <w:p w14:paraId="144622A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AC8E3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15385D9" w14:textId="77777777" w:rsidTr="007C67DC">
        <w:tc>
          <w:tcPr>
            <w:tcW w:w="9345" w:type="dxa"/>
            <w:shd w:val="clear" w:color="auto" w:fill="auto"/>
          </w:tcPr>
          <w:p w14:paraId="077A7ED2" w14:textId="77777777" w:rsidR="000E15EC" w:rsidRPr="00465503" w:rsidRDefault="000E15EC" w:rsidP="007C67DC">
            <w:pPr>
              <w:pStyle w:val="IEEEStdsTableData-Left"/>
            </w:pPr>
          </w:p>
          <w:p w14:paraId="015FE2A2" w14:textId="77777777" w:rsidR="000E15EC" w:rsidRPr="0098396D" w:rsidRDefault="00113900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98396D">
              <w:rPr>
                <w:sz w:val="18"/>
                <w:lang w:val="en-US" w:eastAsia="ja-JP"/>
              </w:rPr>
              <w:t>-1 -1 -j -j -j -1 -1 +j +1 -1 +1 -1 -1 -j -j -j -1 -1 +j +1 -1 +1 -j -j +1 +1 +1 -j -j -1 +j -j +j +j +j -1 -1 -1 +j +j +1 -j +j -j +j +j -1 -1 -1 +j +j +1 -j +j -j +j +j -1 -1 -1 +j +j +1 -j +j -j +1 +1 +j +j +j +1 +1 -j -1 +1 -1 -1 -1 -j -j -j -1 -1 +j +1 -1 +1 +j +1 -j +j -j +1 -1 -j +1 +1 +j -j -1 +j -j +j -1 +1 +j -1 -1 -j -1 +j +1 -1 +1 +j -j +1 +j +j -1 -1 +j +1 -1 +1 +j -j +1 +j +j -1 +1 -j -1 +1 -1 -j +j -1 -j -j +1 -1 +j +1 -1 +1 +j -j +1 +j +j -1 -j -1 +j -j +j -1 +1 +j -1 -1 -j -j -1 +j -j +j -1 +1 +j -1 -1 –j</w:t>
            </w:r>
          </w:p>
          <w:p w14:paraId="568617FF" w14:textId="77777777" w:rsidR="00113900" w:rsidRPr="00113900" w:rsidRDefault="00113900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775A157F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2C42D6EF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B3C677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693EDC7" w14:textId="77777777" w:rsidTr="007C67DC">
        <w:tc>
          <w:tcPr>
            <w:tcW w:w="9345" w:type="dxa"/>
            <w:shd w:val="clear" w:color="auto" w:fill="auto"/>
          </w:tcPr>
          <w:p w14:paraId="55F79E19" w14:textId="77777777" w:rsidR="000E15EC" w:rsidRPr="00465503" w:rsidRDefault="000E15EC" w:rsidP="007C67DC">
            <w:pPr>
              <w:pStyle w:val="IEEEStdsTableData-Left"/>
            </w:pPr>
          </w:p>
          <w:p w14:paraId="177913C1" w14:textId="77777777" w:rsidR="000E15EC" w:rsidRDefault="0098396D" w:rsidP="00981F03">
            <w:pPr>
              <w:pStyle w:val="IEEEStdsTableData-Left"/>
            </w:pPr>
            <w:r w:rsidRPr="0098396D">
              <w:t>+1 -j -j -1 +j -j -1 +1 -1 -j +1 -j -1 -1 +j +1 -1 +j -j +j -1 -j -j +j -j +1 +j +j -1 -1 -1 +j +j -1 +1 -1 -j +1 +1 +j +j +j +1 +1 +1 -j -j -1 +j -j -1 +1 -1 -j +1 -j -1 -1 +j +1 -1 +j -j +j -1 -j +j -j +j -1 -j -j +1 +1 +1 -j -j +1 -1 +1 +j -1 -1 -j -j -j -1 -1 -1 +j +j +1 -j +j +1 -1 +1 +j -1 -j -1 -1 +j +1 -1 +j -j +j -1 -j +j -j +j -1 -j -j +1 +1 +1 -j -j -1 +1 -1 -j +1 +1 +j +j +j +1 +1 +1 -j -j -1 +j -j -1 +1 -1 -j +1 +j +1 +1 -j -1 +1 -j +j -j +1 +j +j -j +j -1 -j -j +1 +1 +1 -j -j -1 +1 -1 -j +1 +1 +j +j +j +1 +1</w:t>
            </w:r>
          </w:p>
          <w:p w14:paraId="1AF79175" w14:textId="77777777"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14:paraId="4309ED7B" w14:textId="77777777" w:rsidTr="007C67DC">
        <w:tc>
          <w:tcPr>
            <w:tcW w:w="9345" w:type="dxa"/>
            <w:shd w:val="clear" w:color="auto" w:fill="auto"/>
          </w:tcPr>
          <w:p w14:paraId="1415AE9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ED741F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D68B9D1" w14:textId="77777777" w:rsidTr="007C67DC">
        <w:tc>
          <w:tcPr>
            <w:tcW w:w="9345" w:type="dxa"/>
            <w:shd w:val="clear" w:color="auto" w:fill="auto"/>
          </w:tcPr>
          <w:p w14:paraId="6EE8583B" w14:textId="77777777" w:rsidR="000E15EC" w:rsidRPr="00465503" w:rsidRDefault="000E15EC" w:rsidP="007C67DC">
            <w:pPr>
              <w:pStyle w:val="IEEEStdsTableData-Left"/>
            </w:pPr>
          </w:p>
          <w:p w14:paraId="628DB363" w14:textId="77777777" w:rsidR="000E15EC" w:rsidRDefault="0098396D" w:rsidP="00981F03">
            <w:pPr>
              <w:pStyle w:val="IEEEStdsTableData-Left"/>
            </w:pPr>
            <w:r w:rsidRPr="0098396D">
              <w:t>-1 +1 -1 +j +1 +1 -j -j -j +1 +1 -1 -j -j +1 +j -j +1 -1 +1 -j -1 -1 +1 -1 +j +1 +1 -j -j -j +1 +1 -1 -j -j +1 +j -j +1 -1 +1 -j -1 +j -j +j +1 -j -j -1 -1 -1 -j -j +j -1 -1 -j +1 -1 -j +j -j -1 +j -j +j -j -1 +j +j +1 +1 +1 +j +j -j +1 +1 +j -1 +1 +j -j +j +1 -j +j -j +j +1 -j -j -1 -1 -1 -j -j -j +1 +1 +j -1 +1 +j -j +j +1 -j -j +j -j -1 +j +j +1 +1 +1 +j +j +j -1 -1 -j +1 -1 -j +j -j -1 +j +1 -1 +1 -j -1 -1 +j +j +j -1 -1 -1 -j -j +1 +j -j +1 -1 +1 -j -1 +1 -1 +1 -j -1 -1 +j +j +j -1 -1 -1 -j -j +1 +j -j +1 -1 +1 -j -1</w:t>
            </w:r>
          </w:p>
          <w:p w14:paraId="7127C2CA" w14:textId="77777777"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14:paraId="0E20DDB4" w14:textId="77777777" w:rsidTr="007C67DC">
        <w:tc>
          <w:tcPr>
            <w:tcW w:w="9345" w:type="dxa"/>
            <w:shd w:val="clear" w:color="auto" w:fill="auto"/>
          </w:tcPr>
          <w:p w14:paraId="55AD594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6469DCE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65FC25" w14:textId="77777777" w:rsidTr="007C67DC">
        <w:tc>
          <w:tcPr>
            <w:tcW w:w="9345" w:type="dxa"/>
            <w:shd w:val="clear" w:color="auto" w:fill="auto"/>
          </w:tcPr>
          <w:p w14:paraId="1DE5EB3B" w14:textId="77777777" w:rsidR="000E15EC" w:rsidRPr="00465503" w:rsidRDefault="000E15EC" w:rsidP="007C67DC">
            <w:pPr>
              <w:pStyle w:val="IEEEStdsTableData-Left"/>
            </w:pPr>
          </w:p>
          <w:p w14:paraId="187DE9B0" w14:textId="77777777" w:rsidR="000E15EC" w:rsidRDefault="00003FD6" w:rsidP="00981F03">
            <w:pPr>
              <w:pStyle w:val="IEEEStdsTableData-Left"/>
            </w:pPr>
            <w:r w:rsidRPr="00003FD6">
              <w:t>-1 -j +1 -1 +1 -j +j +1 -j -j -1 +1 +j -1 +1 -1 +j -j -1 +j +j +1 +j -1 -j +j -j -1 +1 -j -1 -1 +j -j +1 +j -j +j +1 -1 +j +1 +1 -j -j -j -1 -1 -1 -j -j +1 +j -j +j -j -j -1 -1 -1 -j -j +1 +j -j +j -1 -1 +j +j +j -1 -1 -j +1 -1 +1 -1 -1 +j +j +j -1 -1 -j +1 -1 +1 -j +1 +j -j +j +1 -1 +j +1 +1 -j -j +1 +j -j +j +1 -1 +j +1 +1 -j +1 +j -1 +1 -1 +j -j -1 +j +j +1 +1 +j -1 +1 -1 +j -j -1 +j +j +1 +1 +1 -j -j -j +1 +1 +j -1 +1 -1 -1 -1 +j +j +j -1 -1 -j +1 -1 +1 +j +j +1 +1 +1 +j +j -1 -j +j -j -j -j -1 -1 -1 -j -j +1 +j -j +j</w:t>
            </w:r>
          </w:p>
          <w:p w14:paraId="317AC1B5" w14:textId="77777777" w:rsidR="00003FD6" w:rsidRPr="00310737" w:rsidRDefault="00003FD6" w:rsidP="00981F03">
            <w:pPr>
              <w:pStyle w:val="IEEEStdsTableData-Left"/>
            </w:pPr>
          </w:p>
        </w:tc>
      </w:tr>
      <w:tr w:rsidR="000E15EC" w:rsidRPr="006E2F93" w14:paraId="4DDFD4FE" w14:textId="77777777" w:rsidTr="007C67DC">
        <w:tc>
          <w:tcPr>
            <w:tcW w:w="9345" w:type="dxa"/>
            <w:shd w:val="clear" w:color="auto" w:fill="auto"/>
          </w:tcPr>
          <w:p w14:paraId="5C86E48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DFA7ED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7AB7E05" w14:textId="77777777" w:rsidTr="007C67DC">
        <w:tc>
          <w:tcPr>
            <w:tcW w:w="9345" w:type="dxa"/>
            <w:shd w:val="clear" w:color="auto" w:fill="auto"/>
          </w:tcPr>
          <w:p w14:paraId="1EFAEF8A" w14:textId="77777777" w:rsidR="000E15EC" w:rsidRPr="00465503" w:rsidRDefault="000E15EC" w:rsidP="007C67DC">
            <w:pPr>
              <w:pStyle w:val="IEEEStdsTableData-Left"/>
            </w:pPr>
          </w:p>
          <w:p w14:paraId="1BC43DC1" w14:textId="77777777" w:rsidR="000E15EC" w:rsidRDefault="00D201C8" w:rsidP="00981F03">
            <w:pPr>
              <w:pStyle w:val="IEEEStdsTableData-Left"/>
            </w:pPr>
            <w:r w:rsidRPr="00D201C8">
              <w:t>+j +1 -j +j -j +1 -1 -j +1 +1 +j -j -j +1 +1 +1 -j -j -1 +j -j +j -1 +j +1 -1 +1 +j -j +1 +j +j -1 +1 +1 +j +j +j +1 +1 -j -1 +1 -1 +1 -j -1 +1 -1 -j +j -1 -j -j +1 -1 -1 -j -j -j -1 -1 +j +1 -1 +1 -j -1 +j -j +j -1 +1 +j -1 -1 -j +j +j -1 -1 -1 +j +j +1 -j +j -j -1 +j +1 -1 +1 +j -j +1 +j +j -1 -1 -1 -j -j -j -1 -1 +j +1 -1 +1 +j +1 -j +j -j +1 -1 -j +1 +1 +j +j +j -1 -1 -1 +j +j +1 -j +j -j +j +1 -j +j -j +1 -1 -j +1 +1 +j +j +j -1 -1 -1 +j +j +1 -j +j -j -1 +j +1 -1 +1 +j -j +1 +j +j -1 -1 -1 -j -j -j -1 -1 +j +1 -1 +1</w:t>
            </w:r>
          </w:p>
          <w:p w14:paraId="5281C691" w14:textId="77777777" w:rsidR="00D201C8" w:rsidRPr="00310737" w:rsidRDefault="00D201C8" w:rsidP="00981F03">
            <w:pPr>
              <w:pStyle w:val="IEEEStdsTableData-Left"/>
            </w:pPr>
          </w:p>
        </w:tc>
      </w:tr>
      <w:tr w:rsidR="000E15EC" w:rsidRPr="006E2F93" w14:paraId="07671C04" w14:textId="77777777" w:rsidTr="007C67DC">
        <w:tc>
          <w:tcPr>
            <w:tcW w:w="9345" w:type="dxa"/>
            <w:shd w:val="clear" w:color="auto" w:fill="auto"/>
          </w:tcPr>
          <w:p w14:paraId="690E5B6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6D4A91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69C16D9" w14:textId="77777777" w:rsidTr="007C67DC">
        <w:tc>
          <w:tcPr>
            <w:tcW w:w="9345" w:type="dxa"/>
            <w:shd w:val="clear" w:color="auto" w:fill="auto"/>
          </w:tcPr>
          <w:p w14:paraId="19AA7E54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3CBD0AD2" w14:textId="77777777" w:rsidR="000E15EC" w:rsidRDefault="00747038" w:rsidP="007C67DC">
            <w:pPr>
              <w:pStyle w:val="IEEEStdsTableData-Left"/>
            </w:pPr>
            <w:r w:rsidRPr="00747038">
              <w:t xml:space="preserve">-1 +1 -1 -j +1 +1 +j +j +j +1 +1 +j -j +j -1 -j -j +1 +1 +1 -j -j +j -j +j -1 -j -j +1 +1 +1 -j -j +1 -1 +1 +j -1 -1 -j -j -j -1 -1 -1 +1 -1 -j +1 +1 +j +j +j +1 +1 -j +j -j +1 +j +j -1 -1 -1 +j +j -j +j -j +1 +j +j -1 -1 -1 +j +j +1 -1 +1 +j -1 -1 -j -j -j -1 -1 -j -1 -1 +j +1 -1 +j -j +j -1 -j -1 +j +j +1 -j +j +1 -1 +1 +j -1 +1 -j -j -1 +j -j -1 +1 -1 -j +1 -j -1 -1 +j +1 -1 +j -j +j -1 -j -j -1 -1 +j +1 -1 +j -j +j -1 -j +1 -j -j -1 +j -j -1 +1 -1 -j +1 -1 +j +j +1 -j +j +1 -1 +1 +j -1 -j -1 -1 +j +1 -1 +j -j +j -1 </w:t>
            </w:r>
            <w:r>
              <w:t>–</w:t>
            </w:r>
            <w:r w:rsidRPr="00747038">
              <w:t>j</w:t>
            </w:r>
          </w:p>
          <w:p w14:paraId="3B54FDDF" w14:textId="77777777" w:rsidR="00747038" w:rsidRPr="00310737" w:rsidRDefault="00747038" w:rsidP="007C67DC">
            <w:pPr>
              <w:pStyle w:val="IEEEStdsTableData-Left"/>
            </w:pPr>
          </w:p>
        </w:tc>
      </w:tr>
    </w:tbl>
    <w:p w14:paraId="6D255D91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107 -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proofErr w:type="spellEnd"/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1ABED22" w14:textId="77777777" w:rsidTr="007C67DC">
        <w:tc>
          <w:tcPr>
            <w:tcW w:w="9345" w:type="dxa"/>
            <w:shd w:val="clear" w:color="auto" w:fill="auto"/>
          </w:tcPr>
          <w:p w14:paraId="4D83829B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93642C2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4D227C7B" w14:textId="77777777" w:rsidTr="007C67DC">
        <w:tc>
          <w:tcPr>
            <w:tcW w:w="9345" w:type="dxa"/>
            <w:shd w:val="clear" w:color="auto" w:fill="auto"/>
          </w:tcPr>
          <w:p w14:paraId="7BB51753" w14:textId="77777777" w:rsidR="000E15EC" w:rsidRDefault="000E15EC" w:rsidP="007C67DC">
            <w:pPr>
              <w:pStyle w:val="IEEEStdsTableData-Left"/>
            </w:pPr>
          </w:p>
          <w:p w14:paraId="6D4CD385" w14:textId="77777777" w:rsidR="000E15EC" w:rsidRDefault="002468DD" w:rsidP="00981F03">
            <w:pPr>
              <w:pStyle w:val="IEEEStdsTableData-Left"/>
            </w:pPr>
            <w:r w:rsidRPr="002468DD">
              <w:t>-1 -1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+1 -1 +j -1 +1 +1 -1 +j +1 +j +j +j -j -j -1 -j +j +j -j +1 -j +1 +1 +1 -1 -1 +j -1 +1 +1 -1 +j +1 +j +j +j -j +j +1 +j -j -j +j -1 +j -1 -1 -1 +1 -1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375B85A3" w14:textId="77777777" w:rsidR="002468DD" w:rsidRPr="00310737" w:rsidRDefault="002468DD" w:rsidP="00981F03">
            <w:pPr>
              <w:pStyle w:val="IEEEStdsTableData-Left"/>
            </w:pPr>
          </w:p>
        </w:tc>
      </w:tr>
      <w:tr w:rsidR="000E15EC" w:rsidRPr="006E2F93" w14:paraId="1C7BD942" w14:textId="77777777" w:rsidTr="007C67DC">
        <w:tc>
          <w:tcPr>
            <w:tcW w:w="9345" w:type="dxa"/>
            <w:shd w:val="clear" w:color="auto" w:fill="auto"/>
          </w:tcPr>
          <w:p w14:paraId="3F0E525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37A0E1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92A64DB" w14:textId="77777777" w:rsidTr="007C67DC">
        <w:tc>
          <w:tcPr>
            <w:tcW w:w="9345" w:type="dxa"/>
            <w:shd w:val="clear" w:color="auto" w:fill="auto"/>
          </w:tcPr>
          <w:p w14:paraId="564A7C56" w14:textId="77777777" w:rsidR="000E15EC" w:rsidRDefault="000E15EC" w:rsidP="007C67DC">
            <w:pPr>
              <w:pStyle w:val="IEEEStdsTableData-Left"/>
            </w:pPr>
          </w:p>
          <w:p w14:paraId="0290D466" w14:textId="77777777" w:rsidR="000E15EC" w:rsidRDefault="002468DD" w:rsidP="00981F03">
            <w:pPr>
              <w:pStyle w:val="IEEEStdsTableData-Left"/>
            </w:pPr>
            <w:r w:rsidRPr="002468DD">
              <w:t>-j +1 -1 -1 -1 +j -1 -j +j +j +j +1 +j +j -j -j +j +1 +j -1 +1 +1 -1 +j -1 -1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+j -j -j -j -1 -j -1 +1 +1 +1 -j +1 -1 +1 +1 -1 +j -1 +j -j -j +j +1 +j -j +j +j +j +1 +j +1 -1 -1 -1 +j -1 +1 -1 -1 +1 -j +1 -j +j +j -j -1 -j +j -j -j -j -1 -j -1 +1 +1 +1 -j +1 -1 +1 +1 -1 +j -1 +j -j -j +j +1 +j +j -j -j -j -1 -j -1 +1 +1 +1 -j +1 -1 +1 +1 -1 +j -1 +j -j -j +j +1 +j -j +j +j +j +1 +j +1 -1 -1 -1 +j -1 +1 -1 -1 +1 -j +1 -j +j +j -j -1 -j -j +j +j +j +1 +j +1 -1 -1 -1 +j -1 +1 -1 -1 +1 -j +1 -j +j +j -j -1 -j -j +j +j +j +1 +j +1 -1 -1 -1 +j -1 +1 -1 -1 +1 -j +1 -j +j +j -j -1 -j +j -j -j -j -1 -j -1 +1 +1 +1 -j +1 -1 +1 +1 -1 +j -1 +j -j -j +j +1 +j</w:t>
            </w:r>
          </w:p>
          <w:p w14:paraId="093108C7" w14:textId="77777777" w:rsidR="002468DD" w:rsidRPr="001575F4" w:rsidRDefault="002468DD" w:rsidP="00981F03">
            <w:pPr>
              <w:pStyle w:val="IEEEStdsTableData-Left"/>
            </w:pPr>
          </w:p>
        </w:tc>
      </w:tr>
      <w:tr w:rsidR="000E15EC" w:rsidRPr="006E2F93" w14:paraId="77501B90" w14:textId="77777777" w:rsidTr="007C67DC">
        <w:tc>
          <w:tcPr>
            <w:tcW w:w="9345" w:type="dxa"/>
            <w:shd w:val="clear" w:color="auto" w:fill="auto"/>
          </w:tcPr>
          <w:p w14:paraId="2A6BF6A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E110D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B217FEA" w14:textId="77777777" w:rsidTr="007C67DC">
        <w:tc>
          <w:tcPr>
            <w:tcW w:w="9345" w:type="dxa"/>
            <w:shd w:val="clear" w:color="auto" w:fill="auto"/>
          </w:tcPr>
          <w:p w14:paraId="573E4F22" w14:textId="77777777" w:rsidR="000E15EC" w:rsidRPr="00465503" w:rsidRDefault="000E15EC" w:rsidP="007C67DC">
            <w:pPr>
              <w:pStyle w:val="IEEEStdsTableData-Left"/>
            </w:pPr>
          </w:p>
          <w:p w14:paraId="0C6EB3E1" w14:textId="77777777" w:rsidR="000E15EC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91C7E">
              <w:rPr>
                <w:sz w:val="18"/>
                <w:lang w:val="en-US" w:eastAsia="ja-JP"/>
              </w:rPr>
              <w:t>+1 -1 +j -1 +1 -j +1 +j +1 +j -j -1 -j +1 -j +1 -1 +j -1 +j +1 +j -j -1 -j +1 -j +1 -1 +j -1 +j +1 +j -j -1 -j -1 +j -1 +1 -j +1 +j +1 +j -j -1 -j +1 +1 -1 -1 -1 +1 -j -j +j +j +j -j +1 +1 -1 -1 -1 +1 +j +j -j -j -j +j -1 -1 +1 +1 +1 -1 -j -j +j +j +j -j -1 -1 +1 +1 +1 -1 +j +j -j -j -j +j +j +1 +j -j -1 -j +1 -j +1 -1 +j -1 -j -1 -j +j +1 +j +1 -j +1 -1 +j -1 +j +1 +j -j -1 -j -1 +j -1 +1 -j +1 -j -1 -j +j +1 +j -1 +j -1 +1 -j +1 -j -j +j +j +j -j -1 -1 +1 +1 +1 -1 -j -j +j +j +j -j +1 +1 -1 -1 -1 +1 -j -j +j +j +j -j +1 +1 -1 -1 -1 +1 -j -j +j +j +j -j -1 -1 +1 +1 +1 -1 +j +1 +j +j +1 +j +1 -j +1 +1 -j +1 -j -1 -j -j -1 -j +1 -j +1 +1 -j +1 -j -1 -j -j -1 -j +1 -j +1 +1 -j +1 +j +1 +j +j +1 +j +1 -j +1 +1 -j +1 -j -j +j -j -j +j -1 -1 +1 -1 -1 +1 -j -j +j -j -j +j +1 +1 -1 +1 +1 -1 +j +j -j +j +j -j -1 -1 +1 -1 -1 +1 +j +j -j +j +j -j +1 +1 -1 +1 +1 -1 -1 +j -1 -1 +j -1 +j +1 +j +j +1 +j +1 -j +1 +1 -j +1 +j +1 +j +j +1 +j -1 +j -1 -1 +j -1 -j -1 -j -j -1 -j +1 -j +1 +1 -j +1 -j -1 -j -j -1 -j +1 +1 -1 +1 +1 -1 -j -j +j -j -j +j +1 +1 -1 +1 +1 -1 +j +j -j +j +j -j +1 +1 -1 +1 +1 -1 +j +j -j +j +j -j +1 +1 -1 +1 +1 -1 -j -j +j -j -j +j</w:t>
            </w:r>
          </w:p>
          <w:p w14:paraId="0DF78121" w14:textId="77777777" w:rsidR="00E91C7E" w:rsidRPr="00E91C7E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47B4191B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7F35254C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E4C70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3FE7A26" w14:textId="77777777" w:rsidTr="007C67DC">
        <w:tc>
          <w:tcPr>
            <w:tcW w:w="9345" w:type="dxa"/>
            <w:shd w:val="clear" w:color="auto" w:fill="auto"/>
          </w:tcPr>
          <w:p w14:paraId="6333F82C" w14:textId="77777777" w:rsidR="000E15EC" w:rsidRPr="00465503" w:rsidRDefault="000E15EC" w:rsidP="007C67DC">
            <w:pPr>
              <w:pStyle w:val="IEEEStdsTableData-Left"/>
            </w:pPr>
          </w:p>
          <w:p w14:paraId="5BC4A83E" w14:textId="77777777" w:rsidR="000E15EC" w:rsidRDefault="002960FF" w:rsidP="00981F03">
            <w:pPr>
              <w:pStyle w:val="IEEEStdsTableData-Left"/>
            </w:pPr>
            <w:r w:rsidRPr="002960FF">
              <w:t>-1 -1 +j -1 +j +1 +j +1 +1 -1 -j -j +j -j -1 -j +1 -j +1 +j +j -j -1 -1 +1 +1 -j +1 -j -1 -j -1 -1 +1 +j +j -j +j +1 +j -1 +j -1 -j -j +j +1 +1 -1 -j -1 -j -1 +j -1 -j -j +j -1 -1 +1 +1 -j +1 +j +1 +j +1 +1 -1 +j +j -j +j +1 +j +1 -j +1 +j +j -j +1 +1 -1 -1 +j -1 -j -1 -j -1 -1 +1 -j -j +j -1 +j -1 +j +1 +j +1 +1 -1 -j -j +j -j -1 -j +1 -j +1 +j +j -j -1 -1 +1 -1 +j -1 +j +1 +j +1 +1 -1 -j -j +j -j -1 -j +1 -j +1 +j +j -j -1 -1 +1 +j +1 +j +1 -j +1 +j +j -j +1 +1 -1 -1 +j -1 -j -1 -j -1 -1 +1 -j -j +j +j +1 +j +1 -j +1 +j +j -j +1 +1 -1 -1 +j -1 -j -1 -j -1 -1 +1 -j -j +j +j +1 +j -1 +j -1 -j -j +j +1 +1 -1 -1 +j -1 +j +1 +j +1 +1 -1 -j -j +j +j +1 +j -1 +j -1 -j -j +j +1 +1 -1 -1 +j -1 +j +1 +j +1 +1 -1 -j -j +j -1 +j -1 -j -1 -j -1 -1 +1 -j -j +j -j -1 -j -1 +j -1 -j -j +j -1 -1 +1 -1 +j -1 -j -1 -j -1 -1 +1 -j -j +j -j -1 -j -1 +j -1 -j -j +j -1 -1 +1 +j +1 +j -1 +j -1 -j -j +j +1 +1 -1 -1 +j -1 +j +1 +j +1 +1 -1 -j -j +j -j -1 -j +1 -j +1 +j +j -j -1 -1 +1 +1 -j +1 -j -1 -j -1 -1 +1 +j +j -j +1 -j +1 +j +1 +j +1 +1 -1 +j +j -j +j +1 +j +1 -j +1 +j +j -j +1 +1 -1 -1 +j -1 -j -1 -j -1 -1 +1 -j -j +j -j -1 -j -1 +j -1 -j -j +j -1 -1 +1</w:t>
            </w:r>
          </w:p>
          <w:p w14:paraId="227740D2" w14:textId="77777777" w:rsidR="002960FF" w:rsidRPr="00310737" w:rsidRDefault="002960FF" w:rsidP="00981F03">
            <w:pPr>
              <w:pStyle w:val="IEEEStdsTableData-Left"/>
            </w:pPr>
          </w:p>
        </w:tc>
      </w:tr>
      <w:tr w:rsidR="000E15EC" w:rsidRPr="006E2F93" w14:paraId="3A1E9D5C" w14:textId="77777777" w:rsidTr="007C67DC">
        <w:tc>
          <w:tcPr>
            <w:tcW w:w="9345" w:type="dxa"/>
            <w:shd w:val="clear" w:color="auto" w:fill="auto"/>
          </w:tcPr>
          <w:p w14:paraId="64A0F70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E3248C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2D231B8" w14:textId="77777777" w:rsidTr="007C67DC">
        <w:tc>
          <w:tcPr>
            <w:tcW w:w="9345" w:type="dxa"/>
            <w:shd w:val="clear" w:color="auto" w:fill="auto"/>
          </w:tcPr>
          <w:p w14:paraId="4387AC90" w14:textId="77777777" w:rsidR="000E15EC" w:rsidRPr="00465503" w:rsidRDefault="000E15EC" w:rsidP="007C67DC">
            <w:pPr>
              <w:pStyle w:val="IEEEStdsTableData-Left"/>
            </w:pPr>
          </w:p>
          <w:p w14:paraId="46F3D77F" w14:textId="77777777" w:rsidR="000E15EC" w:rsidRDefault="00FB315C" w:rsidP="00981F03">
            <w:pPr>
              <w:pStyle w:val="IEEEStdsTableData-Left"/>
            </w:pPr>
            <w:r w:rsidRPr="00FB315C">
              <w:t xml:space="preserve">-j -1 +1 +1 -1 +1 +1 +j -j -j +j -j -j -j +j +j +j -j -j -1 +1 +1 +1 -1 -1 -1 +1 +1 +1 -1 -1 +j -j -j -j +j +j -j +j +j -j +j +j -1 +1 +1 -1 +1 +1 +1 -1 -1 +1 -1 -1 +j -j -j +j -j -j +j -j -j -j +j +j -1 +1 +1 +1 -1 -1 +1 -1 -1 -1 +1 +1 +j -j -j -j +j +j +j -j -j +j -j -j -1 +1 +1 -1 +1 +1 -j +j +j -j +j +j +1 -1 -1 +1 -1 -1 +1 -1 -1 -1 +1 +1 +j -j -j -j +j +j +j -j -j -j +j +j -1 +1 +1 +1 -1 -1 -1 +1 +1 -1 +1 +1 -j +j +j -j +j +j +j -j -j +j -j -j +1 -1 -1 +1 -1 -1 -1 +1 +1 +1 -1 -1 +j -j -j -j +j +j -j +j +j +j -j -j -1 +1 +1 +1 -1 -1 +1 -1 -1 +1 -1 -1 -j +j +j -j +j +j +1 -j +1 +1 -j +1 -j -1 -j -j -1 -j +j +1 +j -j -1 -j +1 -j +1 -1 +j -1 +1 -j +1 -1 +j -1 -j -1 -j +j +1 +j +j +1 +j +j +1 +j +1 -j +1 +1 -j +1 +1 -j +1 +1 -j +1 +j +1 +j +j +1 +j +j +1 +j -j -1 -j -1 +j -1 +1 -j +1 +1 -j +1 -1 +j -1 +j +1 +j -j -1 -j +j +1 +j +j +1 +j -1 +j -1 -1 +j -1 +j +1 +j +j +1 +j -1 +j -1 -1 +j -1 -1 +j -1 +1 -j +1 -j -1 -j +j +1 +j -j -1 -j +j +1 +j +1 -j +1 -1 +j -1 +1 -j +1 +1 -j +1 +j +1 +j +j +1 +j +j +1 +j +j +1 +j +1 -j +1 +1 -j +1 -1 +j -1 +1 -j +1 +j +1 +j -j -1 -j -j -1 -j +j +1 +j -1 +j -1 +1 -j +1 +1 -j +1 +1 -j +1 -j -1 -j -j -1 </w:t>
            </w:r>
            <w:r>
              <w:t>–</w:t>
            </w:r>
            <w:r w:rsidRPr="00FB315C">
              <w:t>j</w:t>
            </w:r>
          </w:p>
          <w:p w14:paraId="139EEC0C" w14:textId="77777777" w:rsidR="00FB315C" w:rsidRPr="00310737" w:rsidRDefault="00FB315C" w:rsidP="00981F03">
            <w:pPr>
              <w:pStyle w:val="IEEEStdsTableData-Left"/>
            </w:pPr>
          </w:p>
        </w:tc>
      </w:tr>
      <w:tr w:rsidR="000E15EC" w:rsidRPr="006E2F93" w14:paraId="4F2B4B68" w14:textId="77777777" w:rsidTr="007C67DC">
        <w:tc>
          <w:tcPr>
            <w:tcW w:w="9345" w:type="dxa"/>
            <w:shd w:val="clear" w:color="auto" w:fill="auto"/>
          </w:tcPr>
          <w:p w14:paraId="64CA43D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E9AAEA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61EF58" w14:textId="77777777" w:rsidTr="007C67DC">
        <w:tc>
          <w:tcPr>
            <w:tcW w:w="9345" w:type="dxa"/>
            <w:shd w:val="clear" w:color="auto" w:fill="auto"/>
          </w:tcPr>
          <w:p w14:paraId="4AF8AF98" w14:textId="77777777" w:rsidR="000E15EC" w:rsidRPr="00465503" w:rsidRDefault="000E15EC" w:rsidP="007C67DC">
            <w:pPr>
              <w:pStyle w:val="IEEEStdsTableData-Left"/>
            </w:pPr>
          </w:p>
          <w:p w14:paraId="417539C1" w14:textId="77777777" w:rsidR="000E15EC" w:rsidRDefault="00755EBC" w:rsidP="00981F03">
            <w:pPr>
              <w:pStyle w:val="IEEEStdsTableData-Left"/>
            </w:pPr>
            <w:r w:rsidRPr="00755EBC">
              <w:t>+j -1 +j -1 +j +1 +j -1 +j -1 +j +1 +j -j -1 -j -1 +j -1 -j -1 -j -1 +j -1 -1 +j -1 -j -1 -j -1 +j -1 -j -1 -j +j +1 +j -1 +j -1 +j +1 +j -1 +j -1 -j -1 -j -1 +j -1 +j +1 +j +1 -j +1 +1 -j +1 -j -1 -j -1 +j -1 +j +1 +j -j -1 -j +1 -j +1 +j +1 +j -1 +j -1 -1 +j -1 -j -1 -j +1 -j +1 +j +1 +j -j +j +j -1 +1 +1 -j +j +j -1 +1 +1 +1 -1 -1 -j +j +j +1 -1 -1 -j +j +j -j +j +j +1 -1 -1 -j +j +j +1 -1 -1 -1 +1 +1 -j +j +j -1 +1 +1 -j +j +j -1 +1 +1 +j -j -j +1 -1 -1 -j +j +j -j +j +j -1 +1 +1 +j -j -j +1 -1 -1 -1 +1 +1 -j +j +j +1 -1 -1 +j -j -j +j -j -j -1 +1 +1 -j +j +j +1 -1 -1 +1 -j +1 +j +1 +j -1 +j -1 -j -1 -j +j +1 +j -1 +j -1 -j -1 -j +1 -j +1 +1 -j +1 -j -1 -j -1 +j -1 +j +1 +j -j -1 -j -1 +j -1 +j +1 +j +1 -j +1 +j +1 +j -1 +j -1 +j +1 +j -1 +j -1 -1 +j -1 -j -1 -j -1 +j -1 -j -1 -j +j +1 +j +1 -j +1 +j +1 +j +1 -j +1 +1 -j +1 -j -1 -j +1 -j +1 -j -1 -j +j -j -j -1 +1 +1 -j +j +j +1 -1 -1 -1 +1 +1 -j +j +j +1 -1 -1 +j -j -j +j -j -j +1 -1 -1 -j +j +j -1 +1 +1 +1 -1 -1 -j +j +j -1 +1 +1 +j -j -j +1 -1 -1 +j -j -j +1 -1 -1 +j -j -j +j -j -j -1 +1 +1 +j -j -j -1 +1 +1 +1 -1 -1 -j +j +j +1 -1 -1 -j +j +j -j +j +j -1 +1 +1 -j +j +j -1 +1 +1</w:t>
            </w:r>
          </w:p>
          <w:p w14:paraId="49356B4B" w14:textId="77777777" w:rsidR="00755EBC" w:rsidRPr="00310737" w:rsidRDefault="00755EBC" w:rsidP="00981F03">
            <w:pPr>
              <w:pStyle w:val="IEEEStdsTableData-Left"/>
            </w:pPr>
          </w:p>
        </w:tc>
      </w:tr>
      <w:tr w:rsidR="000E15EC" w:rsidRPr="006E2F93" w14:paraId="38A607C8" w14:textId="77777777" w:rsidTr="007C67DC">
        <w:tc>
          <w:tcPr>
            <w:tcW w:w="9345" w:type="dxa"/>
            <w:shd w:val="clear" w:color="auto" w:fill="auto"/>
          </w:tcPr>
          <w:p w14:paraId="4527C74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215C7F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F675C21" w14:textId="77777777" w:rsidTr="007C67DC">
        <w:tc>
          <w:tcPr>
            <w:tcW w:w="9345" w:type="dxa"/>
            <w:shd w:val="clear" w:color="auto" w:fill="auto"/>
          </w:tcPr>
          <w:p w14:paraId="54855973" w14:textId="77777777" w:rsidR="000E15EC" w:rsidRPr="00465503" w:rsidRDefault="000E15EC" w:rsidP="007C67DC">
            <w:pPr>
              <w:pStyle w:val="IEEEStdsTableData-Left"/>
            </w:pPr>
          </w:p>
          <w:p w14:paraId="1AC569CB" w14:textId="77777777" w:rsidR="000E15EC" w:rsidRDefault="0015720D" w:rsidP="00981F03">
            <w:pPr>
              <w:pStyle w:val="IEEEStdsTableData-Left"/>
            </w:pPr>
            <w:r w:rsidRPr="0015720D">
              <w:t>-1 +1 -1 -1 +j -j -j +1 -1 -1 +j -j -j +1 -1 -1 -j +j +j +1 -1 -1 -j +j +j +j +1 +j -1 +j -1 +j +1 +j -1 +j -1 +j +1 +j +1 -j +1 +j +1 +j +1 -j +1 +j -j -j -1 +1 +1 -j +j +j +1 -1 -1 +j -j -j +1 -1 -1 -j +j +j -1 +1 +1 +1 -j +1 +j +1 +j -1 +j -1 -j -1 -j +1 -j +1 -j -1 -j -1 +j -1 +j +1 +j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+j -j -j -1 +1 +1 -j +j +j +1 -1 -1 -j +j +j -1 +1 +1 +j -j -j +1 -1 -1 -1 +j -1 -j -1 -j +1 -j +1 +j +1 +j +1 -j +1 -j -1 -j -1 +j -1 +j +1 +j -1 +1 +1 -j +j +j -1 +1 +1 -j +j +j +1 -1 -1 -j +j +j +1 -1 -1 -j +j +j +j +1 +j -1 +j -1 +j +1 +j -1 +j -1 -j -1 -j -1 +j -1 -j -1 -j -1 +j -1 -j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</w:t>
            </w:r>
          </w:p>
          <w:p w14:paraId="2278627F" w14:textId="77777777" w:rsidR="0015720D" w:rsidRPr="00310737" w:rsidRDefault="0015720D" w:rsidP="00981F03">
            <w:pPr>
              <w:pStyle w:val="IEEEStdsTableData-Left"/>
            </w:pPr>
          </w:p>
        </w:tc>
      </w:tr>
      <w:tr w:rsidR="000E15EC" w:rsidRPr="006E2F93" w14:paraId="196DB12E" w14:textId="77777777" w:rsidTr="007C67DC">
        <w:tc>
          <w:tcPr>
            <w:tcW w:w="9345" w:type="dxa"/>
            <w:shd w:val="clear" w:color="auto" w:fill="auto"/>
          </w:tcPr>
          <w:p w14:paraId="3B464E7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33CAAB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F0FAD80" w14:textId="77777777" w:rsidTr="007C67DC">
        <w:tc>
          <w:tcPr>
            <w:tcW w:w="9345" w:type="dxa"/>
            <w:shd w:val="clear" w:color="auto" w:fill="auto"/>
          </w:tcPr>
          <w:p w14:paraId="2032F9D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5EA8906A" w14:textId="77777777" w:rsidR="000E15EC" w:rsidRDefault="002748CD" w:rsidP="00981F03">
            <w:pPr>
              <w:pStyle w:val="IEEEStdsTableData-Left"/>
            </w:pPr>
            <w:r w:rsidRPr="002748CD">
              <w:t>+1 +1 -j +1 -j -1 -j +1 -j +1 +j +1 +j -1 +1 +1 +j -j -j -1 +1 +1 -j +j +j -1 +j -1 -j -1 -j -1 +j -1 +j +1 +j +1 -1 -1 +j -j -j +1 -1 -1 -j +j +j -1 +j -1 +j +1 +j -1 +j -1 -j -1 -j +1 -1 -1 -j +j +j +1 -1 -1 +j -j -j +1 -j +1 +j +1 +j +1 -j +1 -j -1 -j -1 +1 +1 -j +j +j -1 +1 +1 +j -j -j -1 +j -1 +j +1 +j +1 -j +1 +j +1 +j -1 +1 +1 +j -j -j +1 -1 -1 +j -j -j +1 -j +1 +j +1 +j -1 +j -1 +j +1 +j +1 -1 -1 +j -j -j -1 +1 +1 +j -j -j +1 -j +1 -j -1 -j -1 +j -1 -j -1 -j +1 -1 -1 -j +j +j -1 +1 +1 -j +j +j -1 +j -1 -j -1 -j +1 -j +1 -j -1 -j -1 +1 +1 -j +j +j +1 -1 -1 -j +j +j -j -1 -j -1 +j -1 -j -1 -j +1 -j +1 +j -j -j +1 -1 -1 +j -j -j -1 +1 +1 -j -1 -j +1 -j +1 -j -1 -j -1 +j -1 +j -j -j -1 +1 +1 +j -j -j +1 -1 -1 -j -1 -j -1 +j -1 -j -1 -j +1 -j +1 +j -j -j +1 -1 -1 +j -j -j -1 +1 +1 -j -1 -j +1 -j +1 -j -1 -j -1 +j -1 +j -j -j -1 +1 +1 +j -j -j +1 -1 -1 +j +1 +j +1 -j +1 -j -1 -j +1 -j +1 +j -j -j +1 -1 -1 -j +j +j +1 -1 -1 +j +1 +j -1 +j -1 -j -1 -j -1 +j -1 +j -j -j -1 +1 +1 -j +j +j -1 +1 +1 +j +1 +j +1 -j +1 -j -1 -j +1 -j +1 +j -j -j +1 -1 -1 -j +j +j +1 -1 -1 +j +1 +j -1 +j -1 -j -1 -j -1 +j -1 +j -j -j -1 +1 +1 -j +j +j -1 +1 +1</w:t>
            </w:r>
          </w:p>
          <w:p w14:paraId="03B91963" w14:textId="77777777" w:rsidR="002748CD" w:rsidRPr="00310737" w:rsidRDefault="002748CD" w:rsidP="00981F03">
            <w:pPr>
              <w:pStyle w:val="IEEEStdsTableData-Left"/>
            </w:pPr>
          </w:p>
        </w:tc>
      </w:tr>
    </w:tbl>
    <w:p w14:paraId="477FECBA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108 -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proofErr w:type="spellEnd"/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5603A302" w14:textId="77777777" w:rsidTr="007C67DC">
        <w:tc>
          <w:tcPr>
            <w:tcW w:w="9345" w:type="dxa"/>
            <w:shd w:val="clear" w:color="auto" w:fill="auto"/>
          </w:tcPr>
          <w:p w14:paraId="11A984B3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F54746F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54DAEF02" w14:textId="77777777" w:rsidTr="007C67DC">
        <w:tc>
          <w:tcPr>
            <w:tcW w:w="9345" w:type="dxa"/>
            <w:shd w:val="clear" w:color="auto" w:fill="auto"/>
          </w:tcPr>
          <w:p w14:paraId="64917803" w14:textId="77777777" w:rsidR="000E15EC" w:rsidRPr="00465503" w:rsidRDefault="000E15EC" w:rsidP="007C67DC">
            <w:pPr>
              <w:pStyle w:val="IEEEStdsTableData-Left"/>
            </w:pPr>
          </w:p>
          <w:p w14:paraId="3BB607B2" w14:textId="77777777" w:rsidR="000E15EC" w:rsidRDefault="001B5BEB" w:rsidP="00981F03">
            <w:pPr>
              <w:pStyle w:val="IEEEStdsTableData-Left"/>
            </w:pPr>
            <w:r w:rsidRPr="001B5BEB">
              <w:t>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+j</w:t>
            </w:r>
          </w:p>
          <w:p w14:paraId="51521420" w14:textId="77777777" w:rsidR="001B5BEB" w:rsidRPr="00310737" w:rsidRDefault="001B5BEB" w:rsidP="00981F03">
            <w:pPr>
              <w:pStyle w:val="IEEEStdsTableData-Left"/>
            </w:pPr>
          </w:p>
        </w:tc>
      </w:tr>
      <w:tr w:rsidR="000E15EC" w:rsidRPr="006E2F93" w14:paraId="79FCF200" w14:textId="77777777" w:rsidTr="007C67DC">
        <w:tc>
          <w:tcPr>
            <w:tcW w:w="9345" w:type="dxa"/>
            <w:shd w:val="clear" w:color="auto" w:fill="auto"/>
          </w:tcPr>
          <w:p w14:paraId="6E10025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736523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32F7AE2" w14:textId="77777777" w:rsidTr="007C67DC">
        <w:tc>
          <w:tcPr>
            <w:tcW w:w="9345" w:type="dxa"/>
            <w:shd w:val="clear" w:color="auto" w:fill="auto"/>
          </w:tcPr>
          <w:p w14:paraId="77DCEB19" w14:textId="77777777" w:rsidR="000E15EC" w:rsidRPr="00465503" w:rsidRDefault="000E15EC" w:rsidP="007C67DC">
            <w:pPr>
              <w:pStyle w:val="IEEEStdsTableData-Left"/>
            </w:pPr>
          </w:p>
          <w:p w14:paraId="71341D15" w14:textId="77777777" w:rsidR="000E15EC" w:rsidRPr="00D4294B" w:rsidRDefault="002B054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4294B">
              <w:rPr>
                <w:sz w:val="18"/>
                <w:lang w:val="en-US" w:eastAsia="ja-JP"/>
              </w:rPr>
              <w:t>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+1 -1 +1 +1 +1 -j +1 +j -j -j -j -1 -j -j +j +j -j -1 -j +1 -1 -1 +1 -j +1 +1 -1 -1 -1 +j -1 -j +j +j +j +1 +j +j -j -j +j +1 +j -1 +1 +1 -1 +j -1 -1 +1 +1 +1 -j +1 +j -j -j -j -1 -j -j +j +j -j -1 -j +1 -1 -1 +1 -j +1 -j +j +j +j +1 +j +1 -1 -1 -1 +j -1 +1 -1 -1 +1 -j +1 -j +j +j -j -1 -j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-j +j +j +j +1 +j +1 -1 -1 -1 +j -1 +1 -1 -1 +1 -j +1 -j +j +j -j -1 -j +j -j -j -j -1 -j -1 +1 +1 +1 -j +1 -1 +1 +1 -1 +j -1 +j -j -j +j +1 +j –j</w:t>
            </w:r>
          </w:p>
          <w:p w14:paraId="774CAA55" w14:textId="77777777" w:rsidR="002B054E" w:rsidRPr="00310737" w:rsidRDefault="002B054E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0146FD8D" w14:textId="77777777" w:rsidTr="007C67DC">
        <w:tc>
          <w:tcPr>
            <w:tcW w:w="9345" w:type="dxa"/>
            <w:shd w:val="clear" w:color="auto" w:fill="auto"/>
          </w:tcPr>
          <w:p w14:paraId="5F8A219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388B5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ED3DBD" w14:textId="77777777" w:rsidTr="007C67DC">
        <w:tc>
          <w:tcPr>
            <w:tcW w:w="9345" w:type="dxa"/>
            <w:shd w:val="clear" w:color="auto" w:fill="auto"/>
          </w:tcPr>
          <w:p w14:paraId="1B79B562" w14:textId="77777777" w:rsidR="000E15EC" w:rsidRPr="00D4294B" w:rsidRDefault="000E15EC" w:rsidP="007C67DC">
            <w:pPr>
              <w:pStyle w:val="IEEEStdsTableData-Left"/>
            </w:pPr>
          </w:p>
          <w:p w14:paraId="27303C0F" w14:textId="77777777" w:rsidR="000E15EC" w:rsidRDefault="00510098" w:rsidP="00D4294B">
            <w:pPr>
              <w:pStyle w:val="IEEEStdsTableData-Left"/>
            </w:pPr>
            <w:r w:rsidRPr="00510098">
              <w:t>+1 -j +1 +1 -j +1 -j -1 -j -j -1 -j -1 +j -1 -1 +j -1 -j -1 -j -j -1 -j -1 +j -1 -1 +j -1 -j -1 -j -j -1 -j +1 -j +1 +1 -j +1 -j -1 -j -j -1 -j -1 -1 +1 -1 -1 +1 +j +j -j +j +j -j -1 -1 +1 -1 -1 +1 -j -j +j -j -j +j +1 +1 -1 +1 +1 -1 +j +j -j +j +j -j +1 +1 -1 +1 +1 -1 -j -j +j -j -j +j -j -1 -j -j -1 -j -1 +j -1 -1 +j -1 +j +1 +j +j +1 +j -1 +j -1 -1 +j -1 -j -1 -j -j -1 -j +1 -j +1 +1 -j +1 +j +1 +j +j +1 +j +1 -j +1 +1 -j +1 +j +j -j +j +j -j +1 +1 -1 +1 +1 -1 +j +j -j +j +j -j -1 -1 +1 -1 -1 +1 +j +j -j +j +j -j -1 -1 +1 -1 -1 +1 +j +j -j +j +j -j +1 +1 -1 +1 +1 -1 -j -1 -j +j +1 +j -1 +j -1 +1 -j +1 +j +1 +j -j -1 -j -1 +j -1 +1 -j +1 +j +1 +j -j -1 -j -1 +j -1 +1 -j +1 -j -1 -j +j +1 +j -1 +j -1 +1 -j +1 +j +j -j -j -j +j +1 +1 -1 -1 -1 +1 +j +j -j -j -j +j -1 -1 +1 +1 +1 -1 -j -j +j +j +j -j +1 +1 -1 -1 -1 +1 -j -j +j +j +j -j -1 -1 +1 +1 +1 -1 +1 -j +1 -1 +j -1 -j -1 -j +j +1 +j -1 +j -1 +1 -j +1 -j -1 -j +j +1 +j +1 -j +1 -1 +j -1 +j +1 +j -j -1 -j -1 +j -1 +1 -j +1 +j +1 +j -j -1 -j -1 -1 +1 +1 +1 -1 +j +j -j -j -j +j -1 -1 +1 +1 +1 -1 -j -j +j +j +j -j -1 -1 +1 +1 +1 -1 -j -j +j +j +j -j -1 -1 +1 +1 +1 -1 +j +j -j -j -j +j +j</w:t>
            </w:r>
          </w:p>
          <w:p w14:paraId="007CC70F" w14:textId="77777777" w:rsidR="00510098" w:rsidRPr="00310737" w:rsidRDefault="0051009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14020CE0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21664F19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CF527B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0F8A2E1" w14:textId="77777777" w:rsidTr="007C67DC">
        <w:tc>
          <w:tcPr>
            <w:tcW w:w="9345" w:type="dxa"/>
            <w:shd w:val="clear" w:color="auto" w:fill="auto"/>
          </w:tcPr>
          <w:p w14:paraId="2DB49C0F" w14:textId="77777777" w:rsidR="000E15EC" w:rsidRPr="00465503" w:rsidRDefault="000E15EC" w:rsidP="007C67DC">
            <w:pPr>
              <w:pStyle w:val="IEEEStdsTableData-Left"/>
            </w:pPr>
          </w:p>
          <w:p w14:paraId="04D3A526" w14:textId="77777777" w:rsidR="000E15EC" w:rsidRDefault="0093190A" w:rsidP="00981F03">
            <w:pPr>
              <w:pStyle w:val="IEEEStdsTableData-Left"/>
            </w:pPr>
            <w:r w:rsidRPr="0093190A">
              <w:t xml:space="preserve">+1 -j +1 -j -1 -j -1 -1 +1 +j +j -j -j -1 -j +1 -j +1 +j +j -j -1 -1 +1 -1 +j -1 +j +1 +j +1 +1 -1 -j -j +j +j +1 +j -1 +j -1 -j -j +j +1 +1 -1 +j +1 +j +1 -j +1 +j +j -j +1 +1 -1 +1 -j +1 +j +1 +j +1 +1 -1 +j +j -j -j -1 -j -1 +j -1 -j -j +j -1 -1 +1 -1 +j -1 -j -1 -j -1 -1 +1 -j -j +j +1 -j +1 -j -1 -j -1 -1 +1 +j +j -j -j -1 -j +1 -j +1 +j +j -j -1 -1 +1 +1 -j +1 -j -1 -j -1 -1 +1 +j +j -j -j -1 -j +1 -j +1 +j +j -j -1 -1 +1 -j -1 -j -1 +j -1 -j -j +j -1 -1 +1 -1 +j -1 -j -1 -j -1 -1 +1 -j -j +j -j -1 -j -1 +j -1 -j -j +j -1 -1 +1 -1 +j -1 -j -1 -j -1 -1 +1 -j -j +j -j -1 -j +1 -j +1 +j +j -j -1 -1 +1 -1 +j -1 +j +1 +j +1 +1 -1 -j -j +j -j -1 -j +1 -j +1 +j +j -j -1 -1 +1 -1 +j -1 +j +1 +j +1 +1 -1 -j -j +j +1 -j +1 +j +1 +j +1 +1 -1 +j +j -j -j -1 -j -1 +j -1 -j -j +j -1 -1 +1 +1 -j +1 +j +1 +j +1 +1 -1 +j +j -j -j -1 -j -1 +j -1 -j -j +j -1 -1 +1 -j -1 -j +1 -j +1 +j +j -j -1 -1 +1 -1 +j -1 +j +1 +j +1 +1 -1 -j -j +j +j +1 +j -1 +j -1 -j -j +j +1 +1 -1 +1 -j +1 -j -1 -j -1 -1 +1 +j +j -j -1 +j -1 -j -1 -j -1 -1 +1 -j -j +j +j +1 +j +1 -j +1 +j +j -j +1 +1 -1 +1 -j +1 +j +1 +j +1 +1 -1 +j +j -j -j -1 -j -1 +j -1 -j -j +j -1 -1 +1 </w:t>
            </w:r>
            <w:r>
              <w:t>–</w:t>
            </w:r>
            <w:r w:rsidRPr="0093190A">
              <w:t>j</w:t>
            </w:r>
          </w:p>
          <w:p w14:paraId="46735109" w14:textId="77777777"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14:paraId="6939D3CC" w14:textId="77777777" w:rsidTr="007C67DC">
        <w:tc>
          <w:tcPr>
            <w:tcW w:w="9345" w:type="dxa"/>
            <w:shd w:val="clear" w:color="auto" w:fill="auto"/>
          </w:tcPr>
          <w:p w14:paraId="6D8D7F0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8503CD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843A099" w14:textId="77777777" w:rsidTr="007C67DC">
        <w:tc>
          <w:tcPr>
            <w:tcW w:w="9345" w:type="dxa"/>
            <w:shd w:val="clear" w:color="auto" w:fill="auto"/>
          </w:tcPr>
          <w:p w14:paraId="6A7F29F3" w14:textId="77777777" w:rsidR="000E15EC" w:rsidRPr="00465503" w:rsidRDefault="000E15EC" w:rsidP="007C67DC">
            <w:pPr>
              <w:pStyle w:val="IEEEStdsTableData-Left"/>
            </w:pPr>
          </w:p>
          <w:p w14:paraId="2B793E3F" w14:textId="77777777" w:rsidR="000E15EC" w:rsidRDefault="0093190A" w:rsidP="00981F03">
            <w:pPr>
              <w:pStyle w:val="IEEEStdsTableData-Left"/>
            </w:pPr>
            <w:r w:rsidRPr="0093190A">
              <w:t xml:space="preserve">+1 -1 -1 +1 -1 -1 -j +j +j -j +j +j -j +j +j +j -j -j -1 +1 +1 +1 -1 -1 +1 -1 -1 -1 +1 +1 -j +j +j +j -j -j -j +j +j -j +j +j -1 +1 +1 -1 +1 +1 -1 +1 +1 -1 +1 +1 -j +j +j -j +j +j +j -j -j -j +j +j -1 +1 +1 +1 -1 -1 -1 +1 +1 +1 -1 -1 -j +j +j +j -j -j +j -j -j +j -j -j -1 +1 +1 -1 +1 +1 +j -j -j +j -j -j -1 +1 +1 -1 +1 +1 +1 -1 -1 -1 +1 +1 +j -j -j -j +j +j -j +j +j +j -j -j +1 -1 -1 -1 +1 +1 -1 +1 +1 -1 +1 +1 -j +j +j -j +j +j -j +j +j -j +j +j -1 +1 +1 -1 +1 +1 -1 +1 +1 +1 -1 -1 +j -j -j -j +j +j +j -j -j -j +j +j +1 -1 -1 -1 +1 +1 +1 -1 -1 +1 -1 -1 -j +j +j -j +j +j -1 +j -1 -1 +j -1 +j +1 +j +j +1 +j +j +1 +j -j -1 -j +1 -j +1 -1 +j -1 -1 +j -1 +1 -j +1 +j +1 +j -j -1 -j +j +1 +j +j +1 +j +1 -j +1 +1 -j +1 -1 +j -1 -1 +j -1 -j -1 -j -j -1 -j +j +1 +j -j -1 -j -1 +j -1 +1 -j +1 -1 +j -1 +1 -j +1 -j -1 -j +j +1 +j +j +1 +j +j +1 +j -1 +j -1 -1 +j -1 -j -1 -j -j -1 -j +1 -j +1 +1 -j +1 -1 +j -1 +1 -j +1 -j -1 -j +j +1 +j +j +1 +j -j -1 -j -1 +j -1 +1 -j +1 +1 -j +1 +1 -j +1 +j +1 +j +j +1 +j -j -1 -j -j -1 -j -1 +j -1 -1 +j -1 -1 +j -1 +1 -j +1 +j +1 +j -j -1 -j +j +1 +j -j -1 -j +1 -j +1 -1 +j -1 +1 -j +1 +1 -j +1 -j -1 -j -j -1 -j </w:t>
            </w:r>
            <w:r>
              <w:t>–</w:t>
            </w:r>
            <w:r w:rsidRPr="0093190A">
              <w:t>j</w:t>
            </w:r>
          </w:p>
          <w:p w14:paraId="6555D119" w14:textId="77777777"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14:paraId="67C2C164" w14:textId="77777777" w:rsidTr="007C67DC">
        <w:tc>
          <w:tcPr>
            <w:tcW w:w="9345" w:type="dxa"/>
            <w:shd w:val="clear" w:color="auto" w:fill="auto"/>
          </w:tcPr>
          <w:p w14:paraId="4574D25E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DB7304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9A7664" w14:textId="77777777" w:rsidTr="007C67DC">
        <w:tc>
          <w:tcPr>
            <w:tcW w:w="9345" w:type="dxa"/>
            <w:shd w:val="clear" w:color="auto" w:fill="auto"/>
          </w:tcPr>
          <w:p w14:paraId="358217BC" w14:textId="77777777" w:rsidR="000E15EC" w:rsidRPr="00465503" w:rsidRDefault="000E15EC" w:rsidP="007C67DC">
            <w:pPr>
              <w:pStyle w:val="IEEEStdsTableData-Left"/>
            </w:pPr>
          </w:p>
          <w:p w14:paraId="5AD54B2E" w14:textId="77777777" w:rsidR="000E15EC" w:rsidRDefault="00E20905" w:rsidP="00981F03">
            <w:pPr>
              <w:pStyle w:val="IEEEStdsTableData-Left"/>
            </w:pPr>
            <w:r w:rsidRPr="00E20905">
              <w:t xml:space="preserve">+1 -j +1 -j -1 -j +1 -j +1 -j -1 -j -j -1 -j -1 +j -1 -j -1 -j -1 +j -1 +1 -j +1 +j +1 +j +1 -j +1 +j +1 +j +j +1 +j -1 +j -1 +j +1 +j -1 +j -1 +j +1 +j +1 -j +1 -j -1 -j -1 +j -1 +1 -j +1 -j -1 -j -1 +j -1 +j +1 +j +j +1 +j -1 +j -1 -j -1 -j +1 -j +1 -1 +j -1 -j -1 -j +1 -j +1 +j +1 +j +j -j -j +1 -1 -1 +j -j -j +1 -1 -1 +1 -1 -1 -j +j +j +1 -1 -1 -j +j +j +j -j -j -1 +1 +1 +j -j -j -1 +1 +1 -1 +1 +1 -j +j +j -1 +1 +1 -j +j +j +1 -1 -1 -j +j +j -1 +1 +1 +j -j -j -j +j +j -1 +1 +1 +j -j -j +1 -1 -1 +1 -1 -1 +j -j -j -1 +1 +1 -j +j +j +j -j -j -1 +1 +1 -j +j +j +1 -1 -1 -1 +j -1 -j -1 -j +1 -j +1 +j +1 +j +j +1 +j -1 +j -1 -j -1 -j +1 -j +1 -1 +j -1 +j +1 +j +1 -j +1 -j -1 -j -j -1 -j -1 +j -1 +j +1 +j +1 -j +1 -j -1 -j +1 -j +1 -j -1 -j +1 -j +1 -1 +j -1 -j -1 -j -1 +j -1 -j -1 -j -j -1 -j -1 +j -1 -j -1 -j -1 +j -1 +1 -j +1 -j -1 -j +1 -j +1 -j -1 -j -j +j +j +1 -1 -1 +j -j -j -1 +1 +1 -1 +1 +1 -j +j +j +1 -1 -1 +j -j -j -j +j +j -1 +1 +1 +j -j -j +1 -1 -1 +1 -1 -1 -j +j +j -1 +1 +1 +j -j -j -1 +1 +1 -j +j +j -1 +1 +1 -j +j +j +j -j -j -1 +1 +1 +j -j -j -1 +1 +1 -1 +1 +1 +j -j -j -1 +1 +1 +j -j -j -j +j +j -1 +1 +1 -j +j +j -1 +1 +1 </w:t>
            </w:r>
            <w:r>
              <w:t>–</w:t>
            </w:r>
            <w:r w:rsidRPr="00E20905">
              <w:t>j</w:t>
            </w:r>
          </w:p>
          <w:p w14:paraId="43B21347" w14:textId="77777777" w:rsidR="00E20905" w:rsidRPr="00310737" w:rsidRDefault="00E20905" w:rsidP="00981F03">
            <w:pPr>
              <w:pStyle w:val="IEEEStdsTableData-Left"/>
            </w:pPr>
          </w:p>
        </w:tc>
      </w:tr>
      <w:tr w:rsidR="000E15EC" w:rsidRPr="006E2F93" w14:paraId="33FC02D2" w14:textId="77777777" w:rsidTr="007C67DC">
        <w:tc>
          <w:tcPr>
            <w:tcW w:w="9345" w:type="dxa"/>
            <w:shd w:val="clear" w:color="auto" w:fill="auto"/>
          </w:tcPr>
          <w:p w14:paraId="3DBCADE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67322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12B8379" w14:textId="77777777" w:rsidTr="007C67DC">
        <w:tc>
          <w:tcPr>
            <w:tcW w:w="9345" w:type="dxa"/>
            <w:shd w:val="clear" w:color="auto" w:fill="auto"/>
          </w:tcPr>
          <w:p w14:paraId="66050768" w14:textId="77777777" w:rsidR="000E15EC" w:rsidRPr="00465503" w:rsidRDefault="000E15EC" w:rsidP="007C67DC">
            <w:pPr>
              <w:pStyle w:val="IEEEStdsTableData-Left"/>
            </w:pPr>
          </w:p>
          <w:p w14:paraId="69FA07CE" w14:textId="77777777" w:rsidR="000E15EC" w:rsidRDefault="008311FE" w:rsidP="00981F03">
            <w:pPr>
              <w:pStyle w:val="IEEEStdsTableData-Left"/>
            </w:pPr>
            <w:r w:rsidRPr="008311FE">
              <w:t>-1 +1 +1 -j +j +j -1 +1 +1 -j +j +j -1 +1 +1 +j -j -j -1 +1 +1 +j -j -j -j -1 -j +1 -j +1 -j -1 -j +1 -j +1 -j -1 -j -1 +j -1 -j -1 -j -1 +j -1 -j +j +j +1 -1 -1 +j -j -j -1 +1 +1 -j +j +j -1 +1 +1 +j -j -j +1 -1 -1 -1 +j -1 -j -1 -j +1 -j +1 +j +1 +j -1 +j -1 +j +1 +j +1 -j +1 -j -1 -j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-j +j +j +1 -1 -1 +j -j -j -1 +1 +1 +j -j -j +1 -1 -1 -j +j +j -1 +1 +1 +1 -j +1 +j +1 +j -1 +j -1 -j -1 -j -1 +j -1 +j +1 +j +1 -j +1 -j -1 -j +1 -1 -1 +j -j -j +1 -1 -1 +j -j -j -1 +1 +1 +j -j -j -1 +1 +1 +j -j -j -j -1 -j +1 -j +1 -j -1 -j +1 -j +1 +j +1 +j +1 -j +1 +j +1 +j +1 -j +1 -j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 +1</w:t>
            </w:r>
          </w:p>
          <w:p w14:paraId="380A60AC" w14:textId="77777777" w:rsidR="008311FE" w:rsidRPr="00310737" w:rsidRDefault="008311FE" w:rsidP="00981F03">
            <w:pPr>
              <w:pStyle w:val="IEEEStdsTableData-Left"/>
            </w:pPr>
          </w:p>
        </w:tc>
      </w:tr>
      <w:tr w:rsidR="000E15EC" w:rsidRPr="006E2F93" w14:paraId="0B35C95B" w14:textId="77777777" w:rsidTr="007C67DC">
        <w:tc>
          <w:tcPr>
            <w:tcW w:w="9345" w:type="dxa"/>
            <w:shd w:val="clear" w:color="auto" w:fill="auto"/>
          </w:tcPr>
          <w:p w14:paraId="7D5F7C6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333F47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790162E" w14:textId="77777777" w:rsidTr="007C67DC">
        <w:tc>
          <w:tcPr>
            <w:tcW w:w="9345" w:type="dxa"/>
            <w:shd w:val="clear" w:color="auto" w:fill="auto"/>
          </w:tcPr>
          <w:p w14:paraId="297A58EA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55B1CCF7" w14:textId="77777777" w:rsidR="000E15EC" w:rsidRDefault="005D6C47" w:rsidP="00981F03">
            <w:pPr>
              <w:pStyle w:val="IEEEStdsTableData-Left"/>
            </w:pPr>
            <w:r w:rsidRPr="005D6C47">
              <w:t>-1 +j -1 +j +1 +j -1 +j -1 -j -1 -j +1 -1 -1 -j +j +j +1 -1 -1 +j -j -j +1 -j +1 +j +1 +j +1 -j +1 -j -1 -j -1 +1 +1 -j +j +j -1 +1 +1 +j -j -j -1 +j -1 +j +1 +j -1 +j -1 -j -1 -j +1 -1 -1 -j +j +j +1 -1 -1 +j -j -j +1 -j +1 +j +1 +j +1 -j +1 -j -1 -j -1 +1 +1 -j +j +j -1 +1 +1 +j -j -j +1 -j +1 -j -1 -j -1 +j -1 -j -1 -j +1 -1 -1 -j +j +j -1 +1 +1 -j +j +j -1 +j -1 -j -1 -j +1 -j +1 -j -1 -j -1 +1 +1 -j +j +j +1 -1 -1 -j +j +j +1 -j +1 -j -1 -j -1 +j -1 -j -1 -j +1 -1 -1 -j +j +j -1 +1 +1 -j +j +j -1 +j -1 -j -1 -j +1 -j +1 -j -1 -j -1 +1 +1 -j +j +j +1 -1 -1 -j +j +j +j +1 +j +1 -j +1 +j +1 +j -1 +j -1 -j +j +j -1 +1 +1 -j +j +j +1 -1 -1 +j +1 +j -1 +j -1 +j +1 +j +1 -j +1 -j +j +j +1 -1 -1 -j +j +j -1 +1 +1 -j -1 -j -1 +j -1 -j -1 -j +1 -j +1 +j -j -j +1 -1 -1 +j -j -j -1 +1 +1 -j -1 -j +1 -j +1 -j -1 -j -1 +j -1 +j -j -j -1 +1 +1 +j -j -j +1 -1 -1 -j -1 -j -1 +j -1 +j +1 +j -1 +j -1 -j +j +j -1 +1 +1 +j -j -j -1 +1 +1 -j -1 -j +1 -j +1 +j +1 +j +1 -j +1 -j +j +j +1 -1 -1 +j -j -j +1 -1 -1 +j +1 +j +1 -j +1 -j -1 -j +1 -j +1 +j -j -j +1 -1 -1 -j +j +j +1 -1 -1 +j +1 +j -1 +j -1 -j -1 -j -1 +j -1 +j -j -j -1 +1 +1 -j +j +j -1 +1 +1 +1</w:t>
            </w:r>
          </w:p>
          <w:p w14:paraId="21111645" w14:textId="77777777" w:rsidR="005D6C47" w:rsidRPr="00310737" w:rsidRDefault="005D6C47" w:rsidP="00981F03">
            <w:pPr>
              <w:pStyle w:val="IEEEStdsTableData-Left"/>
            </w:pPr>
          </w:p>
        </w:tc>
      </w:tr>
    </w:tbl>
    <w:p w14:paraId="5DAFB6A1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38FE291D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097C0339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109 -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proofErr w:type="spellEnd"/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4CC69EE" w14:textId="77777777" w:rsidTr="007C67DC">
        <w:tc>
          <w:tcPr>
            <w:tcW w:w="9345" w:type="dxa"/>
            <w:shd w:val="clear" w:color="auto" w:fill="auto"/>
          </w:tcPr>
          <w:p w14:paraId="75945255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62782A9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1CDEE3EA" w14:textId="77777777" w:rsidTr="007C67DC">
        <w:tc>
          <w:tcPr>
            <w:tcW w:w="9345" w:type="dxa"/>
            <w:shd w:val="clear" w:color="auto" w:fill="auto"/>
          </w:tcPr>
          <w:p w14:paraId="7108B5CF" w14:textId="77777777" w:rsidR="000E15EC" w:rsidRDefault="000E15EC" w:rsidP="007C67DC">
            <w:pPr>
              <w:pStyle w:val="IEEEStdsTableData-Left"/>
            </w:pPr>
          </w:p>
          <w:p w14:paraId="7633CB0B" w14:textId="77777777" w:rsidR="000E15EC" w:rsidRDefault="00152AFC" w:rsidP="00981F03">
            <w:pPr>
              <w:pStyle w:val="IEEEStdsTableData-Left"/>
            </w:pPr>
            <w:r w:rsidRPr="00152AFC">
              <w:t>+j +1 -1 +j +1 +j -j -1 -1 +j +j -1 -1 +1 +1 +1 -j -j -1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3C016726" w14:textId="77777777" w:rsidR="00152AFC" w:rsidRPr="00310737" w:rsidRDefault="00152AFC" w:rsidP="00981F03">
            <w:pPr>
              <w:pStyle w:val="IEEEStdsTableData-Left"/>
            </w:pPr>
          </w:p>
        </w:tc>
      </w:tr>
      <w:tr w:rsidR="000E15EC" w:rsidRPr="006E2F93" w14:paraId="64B1A221" w14:textId="77777777" w:rsidTr="007C67DC">
        <w:tc>
          <w:tcPr>
            <w:tcW w:w="9345" w:type="dxa"/>
            <w:shd w:val="clear" w:color="auto" w:fill="auto"/>
          </w:tcPr>
          <w:p w14:paraId="2DDA49F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A539CC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8887529" w14:textId="77777777" w:rsidTr="007C67DC">
        <w:tc>
          <w:tcPr>
            <w:tcW w:w="9345" w:type="dxa"/>
            <w:shd w:val="clear" w:color="auto" w:fill="auto"/>
          </w:tcPr>
          <w:p w14:paraId="0DA5BC29" w14:textId="77777777" w:rsidR="000E15EC" w:rsidRDefault="000E15EC" w:rsidP="007C67DC">
            <w:pPr>
              <w:pStyle w:val="IEEEStdsTableData-Left"/>
            </w:pPr>
          </w:p>
          <w:p w14:paraId="2A302126" w14:textId="77777777" w:rsidR="000E15EC" w:rsidRDefault="00152AFC" w:rsidP="00981F03">
            <w:pPr>
              <w:pStyle w:val="IEEEStdsTableData-Left"/>
            </w:pPr>
            <w:r w:rsidRPr="00152AFC">
              <w:t>-1 +1 -j +1 -j -1 +j +j +j -1 -1 +1 -1 -1 +j +1 +j -j -1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+1 -1 +j -1 +1 -j +1 -1 +j -1 -1 +j -1 -1 +j -1 +1 -j +1 +1 -j +1 +1 -j +1 +j +1 +j -j -1 -j +j +1 +j +j +1 +j -j -1 -j +j +1 +j +j +1 +j +j +1 +j +1 -j +1 -1 +j -1 +1 -j +1 +1 -j +1 +1 -j +1 -1 +j -1 -1 +j -1 -1 +j -1 +j +1 +j -j -1 -j +j +1 +j +j +1 +j -j -1 -j +j +1 +j +j +1 +j +j +1 +j -j -j +j +j +j -j -j -j +j -j -j +j -j -j +j +j +j -j +j +j -j +j +j -j -1 -1 +1 +1 +1 -1 -1 -1 +1 -1 -1 +1 +1 +1 -1 -1 -1 +1 -1 -1 +1 -1 -1 +1 -j -j +j +j +j -j -j -j +j -j -j +j -j -j +j +j +j -j +j +j -j +j +j -j +1 +1 -1 -1 -1 +1 +1 +1 -1 +1 +1 -1 -1 -1 +1 +1 +1 -1 +1 +1 -1 +1 +1 -1</w:t>
            </w:r>
          </w:p>
          <w:p w14:paraId="137487BF" w14:textId="77777777" w:rsidR="00152AFC" w:rsidRPr="001575F4" w:rsidRDefault="00152AFC" w:rsidP="00981F03">
            <w:pPr>
              <w:pStyle w:val="IEEEStdsTableData-Left"/>
            </w:pPr>
          </w:p>
        </w:tc>
      </w:tr>
      <w:tr w:rsidR="000E15EC" w:rsidRPr="006E2F93" w14:paraId="750B07D8" w14:textId="77777777" w:rsidTr="007C67DC">
        <w:tc>
          <w:tcPr>
            <w:tcW w:w="9345" w:type="dxa"/>
            <w:shd w:val="clear" w:color="auto" w:fill="auto"/>
          </w:tcPr>
          <w:p w14:paraId="2603B0B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6A00C7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C4ED392" w14:textId="77777777" w:rsidTr="007C67DC">
        <w:tc>
          <w:tcPr>
            <w:tcW w:w="9345" w:type="dxa"/>
            <w:shd w:val="clear" w:color="auto" w:fill="auto"/>
          </w:tcPr>
          <w:p w14:paraId="4338E8C6" w14:textId="77777777" w:rsidR="000E15EC" w:rsidRPr="00465503" w:rsidRDefault="000E15EC" w:rsidP="007C67DC">
            <w:pPr>
              <w:pStyle w:val="IEEEStdsTableData-Left"/>
            </w:pPr>
          </w:p>
          <w:p w14:paraId="7946BEC8" w14:textId="77777777" w:rsidR="000E15E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F367CC">
              <w:rPr>
                <w:sz w:val="18"/>
                <w:lang w:val="en-US" w:eastAsia="ja-JP"/>
              </w:rPr>
              <w:t>-j -j -j -j -j +j -j +1 -j -j -j +j +j +j +1 -1 +j -1 +1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+j +1 +j -1 +j -1 +j +1 +j +1 -j +1 +1 -j +1 -j -1 -j +1 -j +1 +j +1 +j -j -1 -j +1 -j +1 -j -1 -j -1 +j -1 +1 -j +1 -j -1 -j +1 -j +1 +j +1 +j -j -j +j +1 +1 -1 -j -j +j -1 -1 +1 -1 -1 +1 +j +j -j -1 -1 +1 -j -j +j -j -j +j +1 +1 -1 -j -j +j -1 -1 +1 +1 +1 -1 -j -j +j +1 +1 -1 +j +j -j -1 +j -1 -j -1 -j +1 -j +1 -j -1 -j +j +1 +j +1 -j +1 -j -1 -j +1 -j +1 +1 -j +1 +j +1 +j -1 +j -1 +j +1 +j +j +1 +j +1 -j +1 -j -1 -j +1 -j +1 +1 +1 -1 +j +j -j -1 -1 +1 +j +j -j -j -j +j -1 -1 +1 +j +j -j -1 -1 +1 +1 +1 -1 +j +j -j -1 -1 +1 +j +j -j +j +j -j +1 +1 -1 -j -j +j +1 +1 -1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</w:t>
            </w:r>
          </w:p>
          <w:p w14:paraId="2A11EA1B" w14:textId="77777777" w:rsidR="00F367CC" w:rsidRPr="00F367C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7A9F7B7F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47173FA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F1218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8C2CA85" w14:textId="77777777" w:rsidTr="007C67DC">
        <w:tc>
          <w:tcPr>
            <w:tcW w:w="9345" w:type="dxa"/>
            <w:shd w:val="clear" w:color="auto" w:fill="auto"/>
          </w:tcPr>
          <w:p w14:paraId="5351C054" w14:textId="77777777" w:rsidR="000E15EC" w:rsidRPr="00465503" w:rsidRDefault="000E15EC" w:rsidP="007C67DC">
            <w:pPr>
              <w:pStyle w:val="IEEEStdsTableData-Left"/>
            </w:pPr>
          </w:p>
          <w:p w14:paraId="024C46D6" w14:textId="77777777" w:rsidR="000E15EC" w:rsidRDefault="00D269AD" w:rsidP="00981F03">
            <w:pPr>
              <w:pStyle w:val="IEEEStdsTableData-Left"/>
            </w:pPr>
            <w:r w:rsidRPr="00D269AD">
              <w:t>+1 +1 +1 -1 -j -1 +1 -1 -j -1 -j -j -1 -j +j +1 +j -1 +1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 +j +1 +j -1 +j -1 -1 +j -1 +j +1 +j +j +j -j -1 -1 +1 -1 -1 +1 +j +j -j -1 +j -1 +j +1 +j -j -1 -j +1 -j +1 +1 +1 -1 -j -j +j +j +j -j -1 -1 +1 -j -1 -j +1 -j +1 +1 -j +1 -j -1 -j -j -j +j +1 +1 -1 +1 +1 -1 -j -j +j +1 -j +1 -j -1 -j +j +1 +j -1 +j -1 -1 -1 +1 +j +j -j -j -j +j +1 +1 -1 +j +1 +j -1 +j -1 +1 -j +1 -j -1 -j +j +j -j -1 -1 +1 +1 +1 -1 -j -j +j -1 +j -1 +j +1 +j +j +1 +j -1 +j -1 +1 +1 -1 -j -j +j -j -j +j +1 +1 -1 +j +1 +j -1 +j -1 +1 -j +1 -j -1 -j +j +j -j -1 -1 +1 +1 +1 -1 -j -j +j -1 +j -1 +j +1 +j +j +1 +j -1 +j -1 +1 +1 -1 -j -j +j -j -j +j +1 +1 -1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</w:t>
            </w:r>
          </w:p>
          <w:p w14:paraId="43463DEF" w14:textId="77777777" w:rsidR="00D269AD" w:rsidRPr="00310737" w:rsidRDefault="00D269AD" w:rsidP="00981F03">
            <w:pPr>
              <w:pStyle w:val="IEEEStdsTableData-Left"/>
            </w:pPr>
          </w:p>
        </w:tc>
      </w:tr>
      <w:tr w:rsidR="000E15EC" w:rsidRPr="006E2F93" w14:paraId="008BD17E" w14:textId="77777777" w:rsidTr="007C67DC">
        <w:tc>
          <w:tcPr>
            <w:tcW w:w="9345" w:type="dxa"/>
            <w:shd w:val="clear" w:color="auto" w:fill="auto"/>
          </w:tcPr>
          <w:p w14:paraId="63E0593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0CB411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EC6863F" w14:textId="77777777" w:rsidTr="007C67DC">
        <w:tc>
          <w:tcPr>
            <w:tcW w:w="9345" w:type="dxa"/>
            <w:shd w:val="clear" w:color="auto" w:fill="auto"/>
          </w:tcPr>
          <w:p w14:paraId="0EF0779D" w14:textId="77777777" w:rsidR="000E15EC" w:rsidRPr="00465503" w:rsidRDefault="000E15EC" w:rsidP="007C67DC">
            <w:pPr>
              <w:pStyle w:val="IEEEStdsTableData-Left"/>
            </w:pPr>
          </w:p>
          <w:p w14:paraId="3A29754A" w14:textId="77777777" w:rsidR="000E15EC" w:rsidRDefault="00555C63" w:rsidP="00981F03">
            <w:pPr>
              <w:pStyle w:val="IEEEStdsTableData-Left"/>
            </w:pPr>
            <w:r w:rsidRPr="00555C63">
              <w:t xml:space="preserve">+1 -j +1 -1 +1 -j -j -1 -j +j -1 +j +1 +1 +j +1 -j +1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-1 -j +j -j -j +j -j -j +j -j -j -j +j +j -1 +1 +1 -1 +1 +1 -1 +1 +1 +1 -1 -1 +1 -j +1 +1 -j +1 -1 +j -1 +1 -j +1 +j +1 +j +j +1 +j -j -1 -j +j +1 +j +1 -1 -1 +1 -1 -1 +1 -1 -1 -1 +1 +1 -j +j +j -j +j +j -j +j +j +j -j -j -j -1 -j -j -1 -j +j +1 +j -j -1 -j -1 +j -1 -1 +j -1 +1 -j +1 -1 +j -1 -j +j +j +j -j -j -j +j +j -j +j +j +1 -1 -1 -1 +1 +1 +1 -1 -1 +1 -1 -1 -1 +j -1 +1 -j +1 +1 -j +1 +1 -j +1 -j -1 -j +j +1 +j +j +1 +j +j +1 +j +1 -1 -1 -1 +1 +1 +1 -1 -1 +1 -1 -1 -j +j +j +j -j -j -j +j +j -j +j +j -j -1 -j +j +1 +j +j +1 +j +j +1 +j -1 +j -1 +1 -j +1 +1 -j +1 +1 -j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</w:t>
            </w:r>
            <w:r>
              <w:t>–</w:t>
            </w:r>
            <w:r w:rsidRPr="00555C63">
              <w:t>j</w:t>
            </w:r>
          </w:p>
          <w:p w14:paraId="63856026" w14:textId="77777777" w:rsidR="00555C63" w:rsidRPr="00310737" w:rsidRDefault="00555C63" w:rsidP="00981F03">
            <w:pPr>
              <w:pStyle w:val="IEEEStdsTableData-Left"/>
            </w:pPr>
          </w:p>
        </w:tc>
      </w:tr>
      <w:tr w:rsidR="000E15EC" w:rsidRPr="006E2F93" w14:paraId="2BF875CE" w14:textId="77777777" w:rsidTr="007C67DC">
        <w:tc>
          <w:tcPr>
            <w:tcW w:w="9345" w:type="dxa"/>
            <w:shd w:val="clear" w:color="auto" w:fill="auto"/>
          </w:tcPr>
          <w:p w14:paraId="7118DCB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D7B99C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AE9884" w14:textId="77777777" w:rsidTr="007C67DC">
        <w:tc>
          <w:tcPr>
            <w:tcW w:w="9345" w:type="dxa"/>
            <w:shd w:val="clear" w:color="auto" w:fill="auto"/>
          </w:tcPr>
          <w:p w14:paraId="75CC3B65" w14:textId="77777777" w:rsidR="000E15EC" w:rsidRPr="00465503" w:rsidRDefault="000E15EC" w:rsidP="007C67DC">
            <w:pPr>
              <w:pStyle w:val="IEEEStdsTableData-Left"/>
            </w:pPr>
          </w:p>
          <w:p w14:paraId="370F908C" w14:textId="77777777" w:rsidR="000E15EC" w:rsidRDefault="00FE4B5A" w:rsidP="00981F03">
            <w:pPr>
              <w:pStyle w:val="IEEEStdsTableData-Left"/>
            </w:pPr>
            <w:r w:rsidRPr="00FE4B5A">
              <w:t>+1 -j +1 +1 -j +j +1 -1 -j +j -j -1 +j +j +1 -1 +1 +1 -1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 +j -j -j +1 -1 -1 -j -1 -j -1 +j -1 +1 -1 -1 -j +j +j -1 +j -1 +j +1 +j +j -j -j +1 -1 -1 -j -1 -j -1 +j -1 -1 +1 +1 +j -j -j +1 -j +1 -j -1 -j -1 +1 +1 -j +j +j +1 -j +1 +j +1 +j -j +j +j +1 -1 -1 +j +1 +j -1 +j -1 -1 +1 +1 -j +j +j +1 -j +1 +j +1 +j +j -j -j -1 +1 +1 -j -1 -j +1 -j +1 -j +j +j +1 -1 -1 -j -1 -j +1 -j +1 -1 +1 +1 -j +j +j -1 +j -1 -j -1 -j -j +j +j +1 -1 -1 -j -1 -j +1 -j +1 +1 -1 -1 +j -j -j +1 -j +1 +j +1 +j +1 -1 -1 -j +j +j +1 -j +1 -j -1 -j +j -j -j +1 -1 -1 +j +1 +j +1 -j +1 +1 -1 -1 -j +j +j +1 -j +1 -j -1 -j -j +j +j -1 +1 +1 -j -1 -j -1 +j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</w:t>
            </w:r>
          </w:p>
          <w:p w14:paraId="6B291244" w14:textId="77777777" w:rsidR="00FE4B5A" w:rsidRPr="00310737" w:rsidRDefault="00FE4B5A" w:rsidP="00981F03">
            <w:pPr>
              <w:pStyle w:val="IEEEStdsTableData-Left"/>
            </w:pPr>
          </w:p>
        </w:tc>
      </w:tr>
      <w:tr w:rsidR="000E15EC" w:rsidRPr="006E2F93" w14:paraId="04005511" w14:textId="77777777" w:rsidTr="007C67DC">
        <w:tc>
          <w:tcPr>
            <w:tcW w:w="9345" w:type="dxa"/>
            <w:shd w:val="clear" w:color="auto" w:fill="auto"/>
          </w:tcPr>
          <w:p w14:paraId="421DC35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DAB93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FD80EE3" w14:textId="77777777" w:rsidTr="007C67DC">
        <w:tc>
          <w:tcPr>
            <w:tcW w:w="9345" w:type="dxa"/>
            <w:shd w:val="clear" w:color="auto" w:fill="auto"/>
          </w:tcPr>
          <w:p w14:paraId="1BCC17BD" w14:textId="77777777" w:rsidR="000E15EC" w:rsidRPr="00465503" w:rsidRDefault="000E15EC" w:rsidP="007C67DC">
            <w:pPr>
              <w:pStyle w:val="IEEEStdsTableData-Left"/>
            </w:pPr>
          </w:p>
          <w:p w14:paraId="7FB767BA" w14:textId="77777777" w:rsidR="000E15EC" w:rsidRDefault="00681A6F" w:rsidP="00981F03">
            <w:pPr>
              <w:pStyle w:val="IEEEStdsTableData-Left"/>
            </w:pPr>
            <w:r w:rsidRPr="00681A6F">
              <w:t>+j -j +j -1 -1 +1 +j +1 -1 -j +j -j -j -j -j -1 +1 +1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+1 -1 +1 +1 +1 -1 -1 +j -j -j -j +j +j -j +j +j -j +j +j -1 +1 +1 -1 +1 +1 +j -j -j -j +j +j -1 +1 +1 +1 -1 -1 -1 +1 +1 -1 +1 +1 -j +j +j -j +j +j -j +j +j +j -j -j +1 -1 -1 -1 +1 +1 -1 +1 +1 -1 +1 +1 -j +j +j -j +j +j -1 +1 +1 +1 -1 -1 +j -j -j -j +j +j +j -j -j +j -j -j +1 -1 -1 +1 -1 -1 -1 +j -1 -1 +j -1 +j +1 +j +j +1 +j -j -1 -j +j +1 +j -1 +j -1 +1 -j +1 +j +1 +j +j +1 +j -1 +j -1 -1 +j -1 -1 +j -1 +1 -j +1 -j -1 -j +j +1 +j -j -1 -j -j -1 -j +1 -j +1 +1 -j +1 -1 +j -1 +1 -j +1 -j -1 -j +j +1 +j -1 +j -1 -1 +j -1 +j +1 +j +j +1 +j +j +1 +j -j -1 -j +1 -j +1 -1 +j -1</w:t>
            </w:r>
          </w:p>
          <w:p w14:paraId="3A134202" w14:textId="77777777" w:rsidR="00681A6F" w:rsidRPr="00310737" w:rsidRDefault="00681A6F" w:rsidP="00981F03">
            <w:pPr>
              <w:pStyle w:val="IEEEStdsTableData-Left"/>
            </w:pPr>
          </w:p>
        </w:tc>
      </w:tr>
      <w:tr w:rsidR="000E15EC" w:rsidRPr="006E2F93" w14:paraId="180036A8" w14:textId="77777777" w:rsidTr="007C67DC">
        <w:tc>
          <w:tcPr>
            <w:tcW w:w="9345" w:type="dxa"/>
            <w:shd w:val="clear" w:color="auto" w:fill="auto"/>
          </w:tcPr>
          <w:p w14:paraId="6EBFCAD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ED68D8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E6505D2" w14:textId="77777777" w:rsidTr="007C67DC">
        <w:tc>
          <w:tcPr>
            <w:tcW w:w="9345" w:type="dxa"/>
            <w:shd w:val="clear" w:color="auto" w:fill="auto"/>
          </w:tcPr>
          <w:p w14:paraId="5B3D90DD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63EB5336" w14:textId="77777777" w:rsidR="000E15EC" w:rsidRDefault="00AD53EC" w:rsidP="00981F03">
            <w:pPr>
              <w:pStyle w:val="IEEEStdsTableData-Left"/>
            </w:pPr>
            <w:r w:rsidRPr="00AD53EC">
              <w:t xml:space="preserve">-1 +j +j +1 +1 -1 -j +j -j -1 -j +j -1 +j -j +j -1 +j +1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-1 +1 +1 +1 -1 -1 -j +j +j +j -j -j +1 -j +1 +1 -j +1 +j +1 +j +j +1 +j +j -j -j -j +j +j +1 -1 -1 -1 +1 +1 -j -1 -j -j -1 -j -1 +j -1 -1 +j -1 +j -j -j +j -j -j +1 -1 -1 +1 -1 -1 -j -1 -j +j +1 +j -1 +j -1 +1 -j +1 +1 -1 -1 +1 -1 -1 +j -j -j +j -j -j -1 +j -1 +1 -j +1 -j -1 -j +j +1 +j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</w:t>
            </w:r>
            <w:r>
              <w:t>–</w:t>
            </w:r>
            <w:r w:rsidRPr="00AD53EC">
              <w:t>j</w:t>
            </w:r>
          </w:p>
          <w:p w14:paraId="55E43228" w14:textId="77777777" w:rsidR="00AD53EC" w:rsidRPr="00310737" w:rsidRDefault="00AD53EC" w:rsidP="00981F03">
            <w:pPr>
              <w:pStyle w:val="IEEEStdsTableData-Left"/>
            </w:pPr>
          </w:p>
        </w:tc>
      </w:tr>
    </w:tbl>
    <w:p w14:paraId="749D023B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110 -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proofErr w:type="spellEnd"/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39090A1A" w14:textId="77777777" w:rsidTr="007C67DC">
        <w:tc>
          <w:tcPr>
            <w:tcW w:w="9345" w:type="dxa"/>
            <w:shd w:val="clear" w:color="auto" w:fill="auto"/>
          </w:tcPr>
          <w:p w14:paraId="466B936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803E8DC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52AFF7C7" w14:textId="77777777" w:rsidTr="007C67DC">
        <w:tc>
          <w:tcPr>
            <w:tcW w:w="9345" w:type="dxa"/>
            <w:shd w:val="clear" w:color="auto" w:fill="auto"/>
          </w:tcPr>
          <w:p w14:paraId="2AD55A8B" w14:textId="77777777" w:rsidR="000E15EC" w:rsidRPr="00465503" w:rsidRDefault="000E15EC" w:rsidP="007C67DC">
            <w:pPr>
              <w:pStyle w:val="IEEEStdsTableData-Left"/>
            </w:pPr>
          </w:p>
          <w:p w14:paraId="55FF4AD4" w14:textId="77777777" w:rsidR="000E15EC" w:rsidRDefault="00A23015" w:rsidP="00981F03">
            <w:pPr>
              <w:pStyle w:val="IEEEStdsTableData-Left"/>
            </w:pPr>
            <w:r w:rsidRPr="00A23015">
              <w:t xml:space="preserve">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+1 -1 +1 +j +j -1 +1 +1 +j -j +j -1 +j +1 +1 +j +1 +j -1 </w:t>
            </w:r>
            <w:r>
              <w:t>–</w:t>
            </w:r>
            <w:r w:rsidRPr="00A23015">
              <w:t>j</w:t>
            </w:r>
          </w:p>
          <w:p w14:paraId="3DE69A08" w14:textId="77777777" w:rsidR="00A23015" w:rsidRPr="00310737" w:rsidRDefault="00A23015" w:rsidP="00981F03">
            <w:pPr>
              <w:pStyle w:val="IEEEStdsTableData-Left"/>
            </w:pPr>
          </w:p>
        </w:tc>
      </w:tr>
      <w:tr w:rsidR="000E15EC" w:rsidRPr="006E2F93" w14:paraId="2B564A7A" w14:textId="77777777" w:rsidTr="007C67DC">
        <w:tc>
          <w:tcPr>
            <w:tcW w:w="9345" w:type="dxa"/>
            <w:shd w:val="clear" w:color="auto" w:fill="auto"/>
          </w:tcPr>
          <w:p w14:paraId="43C16316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D031C01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717826E" w14:textId="77777777" w:rsidTr="007C67DC">
        <w:tc>
          <w:tcPr>
            <w:tcW w:w="9345" w:type="dxa"/>
            <w:shd w:val="clear" w:color="auto" w:fill="auto"/>
          </w:tcPr>
          <w:p w14:paraId="2873E464" w14:textId="77777777" w:rsidR="000E15EC" w:rsidRPr="00465503" w:rsidRDefault="000E15EC" w:rsidP="007C67DC">
            <w:pPr>
              <w:pStyle w:val="IEEEStdsTableData-Left"/>
            </w:pPr>
          </w:p>
          <w:p w14:paraId="010DA168" w14:textId="77777777" w:rsidR="000E15EC" w:rsidRPr="00E306E6" w:rsidRDefault="000B40C2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+1 -j +1 +1 -j +1 +1 -j +1 -1 +j -1 +1 -j +1 +1 -j +1 -1 +j -1 +1 -j +1 -j -1 -j -j -1 -j -j -1 -j +j +1 +j +j +1 +j +j +1 +j -j -1 -j +j +1 +j -1 +j -1 -1 +j -1 -1 +j -1 +1 -j +1 -1 +j -1 -1 +j -1 +1 -j +1 -1 +j -1 -j -1 -j -j -1 -j -j -1 -j +j +1 +j +j +1 +j +j +1 +j -j -1 -j +j +1 +j +j +j -j +j +j -j +j +j -j -j -j +j +j +j -j +j +j -j -j -j +j +j +j -j +1 +1 -1 +1 +1 -1 +1 +1 -1 -1 -1 +1 -1 -1 +1 -1 -1 +1 +1 +1 -1 -1 -1 +1 +j +j -j +j +j -j +j +j -j -j -j +j +j +j -j +j +j -j -j -j +j +j +j -j -1 -1 +1 -1 -1 +1 -1 -1 +1 +1 +1 -1 +1 +1 -1 +1 +1 -1 -1 -1 +1 +1 +1 -1 -j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-1 -j +j -1 +1 -1 -1 +j -1 +j -j -1 +1 +1 -1 +1 -j -j +1</w:t>
            </w:r>
          </w:p>
          <w:p w14:paraId="02F5B46E" w14:textId="77777777" w:rsidR="000B40C2" w:rsidRPr="000B40C2" w:rsidRDefault="000B40C2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793D84B7" w14:textId="77777777" w:rsidTr="007C67DC">
        <w:tc>
          <w:tcPr>
            <w:tcW w:w="9345" w:type="dxa"/>
            <w:shd w:val="clear" w:color="auto" w:fill="auto"/>
          </w:tcPr>
          <w:p w14:paraId="4BF38A37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90A3FC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A5E510E" w14:textId="77777777" w:rsidTr="007C67DC">
        <w:tc>
          <w:tcPr>
            <w:tcW w:w="9345" w:type="dxa"/>
            <w:shd w:val="clear" w:color="auto" w:fill="auto"/>
          </w:tcPr>
          <w:p w14:paraId="48194F00" w14:textId="77777777" w:rsidR="000E15EC" w:rsidRPr="00D1350F" w:rsidRDefault="000E15EC" w:rsidP="007C67DC">
            <w:pPr>
              <w:pStyle w:val="IEEEStdsTableData-Left"/>
              <w:rPr>
                <w:sz w:val="14"/>
              </w:rPr>
            </w:pPr>
          </w:p>
          <w:p w14:paraId="0DF889D8" w14:textId="77777777" w:rsidR="000E15EC" w:rsidRPr="00E306E6" w:rsidRDefault="00C8099B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+1 -1 -j -1 -j +1 -j +1 +j +1 +j +1 -j +1 -1 +j -1 +j +1 +j +1 -j +1 +j +1 +j +j +1 +j -1 +j -1 -j -1 -j -1 +j -1 -1 +j -1 +j +1 +j +1 -j +1 +j +1 +j +j +j -j -1 -1 +1 -j -j +j -1 -1 +1 +1 +1 -1 -j -j +j -1 -1 +1 -j -j +j +j +j -j -1 -1 +1 -j -j +j -1 -1 +1 -1 -1 +1 +j +j -j +1 +1 -1 +j +j -j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-j -j +j +1 -1 -1 -j +j -j +j -1 +j +1 +1 +1 -1 +1 -1 –j</w:t>
            </w:r>
          </w:p>
          <w:p w14:paraId="12CCEAF4" w14:textId="77777777" w:rsidR="00C8099B" w:rsidRPr="00310737" w:rsidRDefault="00C8099B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550BC7DD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6F586BB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E28247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DE0A603" w14:textId="77777777" w:rsidTr="007C67DC">
        <w:tc>
          <w:tcPr>
            <w:tcW w:w="9345" w:type="dxa"/>
            <w:shd w:val="clear" w:color="auto" w:fill="auto"/>
          </w:tcPr>
          <w:p w14:paraId="3FFF52EF" w14:textId="77777777" w:rsidR="000E15EC" w:rsidRPr="00465503" w:rsidRDefault="000E15EC" w:rsidP="007C67DC">
            <w:pPr>
              <w:pStyle w:val="IEEEStdsTableData-Left"/>
            </w:pPr>
          </w:p>
          <w:p w14:paraId="411D7902" w14:textId="77777777" w:rsidR="000E15EC" w:rsidRDefault="003B14ED" w:rsidP="00981F03">
            <w:pPr>
              <w:pStyle w:val="IEEEStdsTableData-Left"/>
            </w:pPr>
            <w:r w:rsidRPr="003B14ED">
              <w:t>+1 -j +1 +j +1 +j +j +1 +j +1 -j +1 +1 +1 -1 +j +j -j +j +j -j +1 +1 -1 +j +1 +j +1 -j +1 -1 +j -1 -j -1 -j -j -j +j -1 -1 +1 +1 +1 -1 +j +j -j +1 -j +1 +j +1 +j +j +1 +j +1 -j +1 +1 +1 -1 +j +j -j +j +j -j +1 +1 -1 +j +1 +j +1 -j +1 -1 +j -1 -j -1 -j -j -j +j -1 -1 +1 +1 +1 -1 +j +j -j +1 -j +1 +j +1 +j -j -1 -j -1 +j -1 +1 +1 -1 +j +j -j -j -j +j -1 -1 +1 +j +1 +j +1 -j +1 +1 -j +1 +j +1 +j -j -j +j -1 -1 +1 -1 -1 +1 -j -j +j -1 +j -1 -j -1 -j +j +1 +j +1 -j +1 -1 -1 +1 -j -j +j +j +j -j +1 +1 -1 -j -1 -j -1 +j -1 -1 +j -1 -j -1 -j +j +j -j +1 +1 -1 +1 +1 -1 +j +j -j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-j -1 +j +1 +j -1 +1 +1 +j +1 -j -j +1 +1 +1 +j +1 -1 -1</w:t>
            </w:r>
          </w:p>
          <w:p w14:paraId="22B827EE" w14:textId="77777777" w:rsidR="003B14ED" w:rsidRPr="00310737" w:rsidRDefault="003B14ED" w:rsidP="00981F03">
            <w:pPr>
              <w:pStyle w:val="IEEEStdsTableData-Left"/>
            </w:pPr>
          </w:p>
        </w:tc>
      </w:tr>
      <w:tr w:rsidR="000E15EC" w:rsidRPr="006E2F93" w14:paraId="2404F70A" w14:textId="77777777" w:rsidTr="007C67DC">
        <w:tc>
          <w:tcPr>
            <w:tcW w:w="9345" w:type="dxa"/>
            <w:shd w:val="clear" w:color="auto" w:fill="auto"/>
          </w:tcPr>
          <w:p w14:paraId="7E4D7EA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E01BEE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D4CB6D3" w14:textId="77777777" w:rsidTr="007C67DC">
        <w:tc>
          <w:tcPr>
            <w:tcW w:w="9345" w:type="dxa"/>
            <w:shd w:val="clear" w:color="auto" w:fill="auto"/>
          </w:tcPr>
          <w:p w14:paraId="6D85F5C0" w14:textId="77777777" w:rsidR="000E15EC" w:rsidRPr="00465503" w:rsidRDefault="000E15EC" w:rsidP="007C67DC">
            <w:pPr>
              <w:pStyle w:val="IEEEStdsTableData-Left"/>
            </w:pPr>
          </w:p>
          <w:p w14:paraId="4731ACA7" w14:textId="77777777" w:rsidR="000E15EC" w:rsidRDefault="009510DF" w:rsidP="00981F03">
            <w:pPr>
              <w:pStyle w:val="IEEEStdsTableData-Left"/>
            </w:pPr>
            <w:r w:rsidRPr="009510DF">
              <w:t>+1 -1 -1 +1 -1 -1 +1 -1 -1 -1 +1 +1 -j +j +j -j +j +j -j +j +j +j -j -j -j -1 -j -j -1 -j +j +1 +j -j -1 -j -1 +j -1 -1 +j -1 +1 -j +1 -1 +j -1 -j +j +j -j +j +j -j +j +j +j -j -j +1 -1 -1 +1 -1 -1 +1 -1 -1 -1 +1 +1 -1 +j -1 -1 +j -1 +1 -j +1 -1 +j -1 -j -1 -j -j -1 -j +j +1 +j -j -1 -j -1 +1 +1 +1 -1 -1 -1 +1 +1 -1 +1 +1 +j -j -j -j +j +j +j -j -j +j -j -j +j +1 +j -j -1 -j -j -1 -j -j -1 -j +1 -j +1 -1 +j -1 -1 +j -1 -1 +j -1 -j +j +j +j -j -j -j +j +j -j +j +j +1 -1 -1 -1 +1 +1 +1 -1 -1 +1 -1 -1 -1 +j -1 +1 -j +1 +1 -j +1 +1 -j +1 -j -1 -j +j +1 +j +j +1 +j +j +1 +j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-1 -j +1 -j -1 +1 +j -j +1 +j -1 -j +1 +1 +1 -j +j +j +j</w:t>
            </w:r>
          </w:p>
          <w:p w14:paraId="57B95DB4" w14:textId="77777777" w:rsidR="009510DF" w:rsidRPr="00310737" w:rsidRDefault="009510DF" w:rsidP="00981F03">
            <w:pPr>
              <w:pStyle w:val="IEEEStdsTableData-Left"/>
            </w:pPr>
          </w:p>
        </w:tc>
      </w:tr>
      <w:tr w:rsidR="000E15EC" w:rsidRPr="006E2F93" w14:paraId="3E31789C" w14:textId="77777777" w:rsidTr="007C67DC">
        <w:tc>
          <w:tcPr>
            <w:tcW w:w="9345" w:type="dxa"/>
            <w:shd w:val="clear" w:color="auto" w:fill="auto"/>
          </w:tcPr>
          <w:p w14:paraId="030EC73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8FC9D7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996701B" w14:textId="77777777" w:rsidTr="007C67DC">
        <w:tc>
          <w:tcPr>
            <w:tcW w:w="9345" w:type="dxa"/>
            <w:shd w:val="clear" w:color="auto" w:fill="auto"/>
          </w:tcPr>
          <w:p w14:paraId="0AECC0C2" w14:textId="77777777" w:rsidR="000E15EC" w:rsidRPr="00465503" w:rsidRDefault="000E15EC" w:rsidP="007C67DC">
            <w:pPr>
              <w:pStyle w:val="IEEEStdsTableData-Left"/>
            </w:pPr>
          </w:p>
          <w:p w14:paraId="37AB7BEA" w14:textId="77777777" w:rsidR="000E15EC" w:rsidRDefault="00B210CD" w:rsidP="00981F03">
            <w:pPr>
              <w:pStyle w:val="IEEEStdsTableData-Left"/>
            </w:pPr>
            <w:r w:rsidRPr="00B210CD">
              <w:t>+1 -1 -1 -j +j +j -1 +j -1 +j +1 +j -j +j +j -1 +1 +1 +j +1 +j +1 -j +1 -1 +1 +1 +j -j -j +1 -j +1 -j -1 -j -j +j +j -1 +1 +1 +j +1 +j +1 -j +1 +j -j -j -1 +1 +1 -j -1 -j +1 -j +1 -1 +1 +1 -j +j +j +1 -j +1 +j +1 +j -j +j +j +1 -1 -1 +j +1 +j -1 +j -1 -1 +1 +1 -j +j +j +1 -j +1 +j +1 +j -1 +1 +1 -j +j +j -1 +j -1 -j -1 -j +j -j -j -1 +1 +1 +j +1 +j -1 +j -1 +1 -1 -1 +j -j -j +1 -j +1 +j +1 +j +j -j -j -1 +1 +1 +j +1 +j -1 +j -1 -j +j +j -1 +1 +1 -j -1 -j -1 +j -1 +1 -1 -1 -j +j +j +1 -j +1 -j -1 -j +j -j -j +1 -1 -1 +j +1 +j +1 -j +1 +1 -1 -1 -j +j +j +1 -j +1 -j -1 -j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+1 +1 +1 +j +j -1 +j +1 -j +1 +j -1 +1 +1 +1 +j -j +j +j</w:t>
            </w:r>
          </w:p>
          <w:p w14:paraId="48BD84A4" w14:textId="77777777" w:rsidR="00B210CD" w:rsidRPr="00310737" w:rsidRDefault="00B210CD" w:rsidP="00981F03">
            <w:pPr>
              <w:pStyle w:val="IEEEStdsTableData-Left"/>
            </w:pPr>
          </w:p>
        </w:tc>
      </w:tr>
      <w:tr w:rsidR="000E15EC" w:rsidRPr="006E2F93" w14:paraId="77D7226E" w14:textId="77777777" w:rsidTr="007C67DC">
        <w:tc>
          <w:tcPr>
            <w:tcW w:w="9345" w:type="dxa"/>
            <w:shd w:val="clear" w:color="auto" w:fill="auto"/>
          </w:tcPr>
          <w:p w14:paraId="0B577E3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6911B7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A1CFF00" w14:textId="77777777" w:rsidTr="007C67DC">
        <w:tc>
          <w:tcPr>
            <w:tcW w:w="9345" w:type="dxa"/>
            <w:shd w:val="clear" w:color="auto" w:fill="auto"/>
          </w:tcPr>
          <w:p w14:paraId="1350C861" w14:textId="77777777" w:rsidR="000E15EC" w:rsidRPr="00465503" w:rsidRDefault="000E15EC" w:rsidP="007C67DC">
            <w:pPr>
              <w:pStyle w:val="IEEEStdsTableData-Left"/>
            </w:pPr>
          </w:p>
          <w:p w14:paraId="1D23F2CE" w14:textId="77777777" w:rsidR="000E15EC" w:rsidRDefault="000E3EDC" w:rsidP="00981F03">
            <w:pPr>
              <w:pStyle w:val="IEEEStdsTableData-Left"/>
            </w:pPr>
            <w:r w:rsidRPr="000E3EDC">
              <w:t>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+1 -1 -1 -1 +1 +1 -j +j +j +j -j -j +j -j -j +j -j -j +1 -1 -1 +1 -1 -1 +j -j -j -j +j +j -1 +1 +1 +1 -1 -1 -1 +1 +1 -1 +1 +1 -j +j +j -j +j +j +j -j -j -j +j +j -1 +1 +1 +1 -1 -1 +1 -1 -1 +1 -1 -1 +j -j -j +j -j -j -1 +1 +1 +1 -1 -1 +j -j -j -j +j +j +j -j -j +j -j -j +1 -1 -1 +1 -1 -1 +1 -j +1 +1 -j +1 -j -1 -j -j -1 -j +j +1 +j -j -1 -j +1 -j +1 -1 +j -1 +j +1 +j +j +1 +j -1 +j -1 -1 +j -1 -1 +j -1 +1 -j +1 -j -1 -j +j +1 +j +j +1 +j +j +1 +j -1 +j -1 -1 +j -1 +1 -j +1 -1 +j -1 +j +1 +j -j -1 -j -1 +j -1 -1 +j -1 +j +1 +j +j +1 +j +j +1 +j -j -1 -j +1 -j +1 -1 +j -1 -j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-1 +1 -1 +1 +j +j -1 -1 -j +1 -1 +j +1 +1 -1 -j +j +j +1</w:t>
            </w:r>
          </w:p>
          <w:p w14:paraId="072679D8" w14:textId="77777777" w:rsidR="000E3EDC" w:rsidRPr="00310737" w:rsidRDefault="000E3EDC" w:rsidP="00981F03">
            <w:pPr>
              <w:pStyle w:val="IEEEStdsTableData-Left"/>
            </w:pPr>
          </w:p>
        </w:tc>
      </w:tr>
      <w:tr w:rsidR="000E15EC" w:rsidRPr="006E2F93" w14:paraId="4A0838E8" w14:textId="77777777" w:rsidTr="007C67DC">
        <w:tc>
          <w:tcPr>
            <w:tcW w:w="9345" w:type="dxa"/>
            <w:shd w:val="clear" w:color="auto" w:fill="auto"/>
          </w:tcPr>
          <w:p w14:paraId="756F914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425D27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099AAC7" w14:textId="77777777" w:rsidTr="007C67DC">
        <w:tc>
          <w:tcPr>
            <w:tcW w:w="9345" w:type="dxa"/>
            <w:shd w:val="clear" w:color="auto" w:fill="auto"/>
          </w:tcPr>
          <w:p w14:paraId="387C0B07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09BFD0DB" w14:textId="77777777" w:rsidR="000E15EC" w:rsidRDefault="002F5969" w:rsidP="00981F03">
            <w:pPr>
              <w:pStyle w:val="IEEEStdsTableData-Left"/>
            </w:pPr>
            <w:r w:rsidRPr="002F5969">
              <w:t>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-1 -j 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+j +1 -1 +1 +1 -1 +1 -1 +j +j -1 -1 +1 +1 -1 -j -j -j +1</w:t>
            </w:r>
          </w:p>
          <w:p w14:paraId="1EBC15B6" w14:textId="77777777" w:rsidR="002F5969" w:rsidRPr="00310737" w:rsidRDefault="002F5969" w:rsidP="00981F03">
            <w:pPr>
              <w:pStyle w:val="IEEEStdsTableData-Left"/>
            </w:pPr>
          </w:p>
        </w:tc>
      </w:tr>
    </w:tbl>
    <w:p w14:paraId="12396EF6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40627E9A" w14:textId="77777777" w:rsidR="000E15EC" w:rsidRPr="00667097" w:rsidRDefault="000E15EC" w:rsidP="000E15EC">
      <w:pPr>
        <w:jc w:val="both"/>
        <w:rPr>
          <w:sz w:val="20"/>
          <w:lang w:eastAsia="ja-JP"/>
        </w:rPr>
      </w:pPr>
    </w:p>
    <w:p w14:paraId="1D9FAC5E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11A4647F" w14:textId="77777777" w:rsidR="000E15EC" w:rsidRDefault="00187C89" w:rsidP="00187C89">
      <w:pPr>
        <w:pStyle w:val="IEEEStdsRegularTableCaption"/>
        <w:numPr>
          <w:ilvl w:val="0"/>
          <w:numId w:val="0"/>
        </w:numPr>
      </w:pPr>
      <w:r>
        <w:lastRenderedPageBreak/>
        <w:t xml:space="preserve">Table 111 -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proofErr w:type="spellEnd"/>
      <w:r w:rsidR="000E15EC">
        <w:rPr>
          <w:vertAlign w:val="subscript"/>
        </w:rPr>
        <w:t>, 804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3678AB44" w14:textId="77777777" w:rsidTr="007C67DC">
        <w:tc>
          <w:tcPr>
            <w:tcW w:w="9345" w:type="dxa"/>
            <w:shd w:val="clear" w:color="auto" w:fill="auto"/>
          </w:tcPr>
          <w:p w14:paraId="6AB02783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2E8C275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79918C48" w14:textId="77777777" w:rsidTr="007C67DC">
        <w:tc>
          <w:tcPr>
            <w:tcW w:w="9345" w:type="dxa"/>
            <w:shd w:val="clear" w:color="auto" w:fill="auto"/>
          </w:tcPr>
          <w:p w14:paraId="4E4F225A" w14:textId="77777777" w:rsidR="000E15EC" w:rsidRDefault="000E15EC" w:rsidP="007C67DC">
            <w:pPr>
              <w:pStyle w:val="IEEEStdsTableData-Left"/>
            </w:pPr>
          </w:p>
          <w:p w14:paraId="4CE5AE96" w14:textId="77777777" w:rsidR="000E15EC" w:rsidRDefault="00604A59" w:rsidP="00981F03">
            <w:pPr>
              <w:pStyle w:val="IEEEStdsTableData-Left"/>
            </w:pPr>
            <w:r w:rsidRPr="00604A59">
              <w:t>-j +j +1 -1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+1 +j -1 -1 +j +1 -1 +1 -j -j -j +1 +j +j +1 +j -j +j +1 +1 +j -1 -j -j -1 +j -j +j +1 +1 -1 -j +1 +1 -j +1 -1 +1 -j -j -1 -j +1 +1 -j -1 +1 -1 +j +j +j -1 -j -j -1 -j +j -j -1 -1 +j -1 -j -j -1 +j -j +j +1 +1 -1 -j +1 +1 -j +1 -1 +1 -j -j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</w:t>
            </w:r>
          </w:p>
          <w:p w14:paraId="22678CCE" w14:textId="77777777" w:rsidR="00604A59" w:rsidRPr="00310737" w:rsidRDefault="00604A59" w:rsidP="00981F03">
            <w:pPr>
              <w:pStyle w:val="IEEEStdsTableData-Left"/>
            </w:pPr>
          </w:p>
        </w:tc>
      </w:tr>
      <w:tr w:rsidR="000E15EC" w:rsidRPr="006E2F93" w14:paraId="2765F403" w14:textId="77777777" w:rsidTr="007C67DC">
        <w:tc>
          <w:tcPr>
            <w:tcW w:w="9345" w:type="dxa"/>
            <w:shd w:val="clear" w:color="auto" w:fill="auto"/>
          </w:tcPr>
          <w:p w14:paraId="5FBF9101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32AAE1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533A107" w14:textId="77777777" w:rsidTr="007C67DC">
        <w:tc>
          <w:tcPr>
            <w:tcW w:w="9345" w:type="dxa"/>
            <w:shd w:val="clear" w:color="auto" w:fill="auto"/>
          </w:tcPr>
          <w:p w14:paraId="0D4EE565" w14:textId="77777777" w:rsidR="000E15EC" w:rsidRDefault="000E15EC" w:rsidP="007C67DC">
            <w:pPr>
              <w:pStyle w:val="IEEEStdsTableData-Left"/>
            </w:pPr>
          </w:p>
          <w:p w14:paraId="26C3000D" w14:textId="77777777" w:rsidR="000E15EC" w:rsidRDefault="006A45CE" w:rsidP="00981F03">
            <w:pPr>
              <w:pStyle w:val="IEEEStdsTableData-Left"/>
            </w:pPr>
            <w:r w:rsidRPr="006A45CE">
              <w:t xml:space="preserve">+1 -1 -1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-j -1 -j +1 +1 -j -1 -j +1 +1 -j +j -1 -j -j -1 +j -1 -j -j -1 +1 +j -1 -1 +j +1 +j -1 -1 +j +j -1 -j -j -1 +j -1 -j -j -1 -1 -j +1 +1 -j +1 +j -1 -1 +j -j +1 +j +j +1 +j -1 -j -j -1 +1 +j -1 -1 +j -1 -j +1 +1 -j -j +1 +j +j +1 +j -1 -j -j -1 +j -j +j +1 +1 +j -j +j +1 +1 +1 -1 +1 -j -j +1 -1 +1 -j -j +j -j +j +1 +1 +j -j +j +1 +1 -1 +1 -1 +j +j -1 +1 -1 +j +j +j -j +j +1 +1 -j +j -j -1 -1 -1 +1 -1 +j +j +1 -1 +1 -j -j +j -j +j +1 +1 -j +j -j -1 -1 +1 -1 +1 -j -j -1 +1 -1 +j +j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</w:t>
            </w:r>
            <w:r>
              <w:t>–</w:t>
            </w:r>
            <w:r w:rsidRPr="006A45CE">
              <w:t>j</w:t>
            </w:r>
          </w:p>
          <w:p w14:paraId="21E5BA95" w14:textId="77777777" w:rsidR="006A45CE" w:rsidRPr="001575F4" w:rsidRDefault="006A45CE" w:rsidP="00981F03">
            <w:pPr>
              <w:pStyle w:val="IEEEStdsTableData-Left"/>
            </w:pPr>
          </w:p>
        </w:tc>
      </w:tr>
      <w:tr w:rsidR="000E15EC" w:rsidRPr="006E2F93" w14:paraId="657457B3" w14:textId="77777777" w:rsidTr="007C67DC">
        <w:tc>
          <w:tcPr>
            <w:tcW w:w="9345" w:type="dxa"/>
            <w:shd w:val="clear" w:color="auto" w:fill="auto"/>
          </w:tcPr>
          <w:p w14:paraId="28B5342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A9F89C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B227B82" w14:textId="77777777" w:rsidTr="007C67DC">
        <w:tc>
          <w:tcPr>
            <w:tcW w:w="9345" w:type="dxa"/>
            <w:shd w:val="clear" w:color="auto" w:fill="auto"/>
          </w:tcPr>
          <w:p w14:paraId="3B555CC6" w14:textId="77777777" w:rsidR="000E15EC" w:rsidRPr="00465503" w:rsidRDefault="000E15EC" w:rsidP="007C67DC">
            <w:pPr>
              <w:pStyle w:val="IEEEStdsTableData-Left"/>
            </w:pPr>
          </w:p>
          <w:p w14:paraId="54D4DD3D" w14:textId="77777777" w:rsidR="000E15EC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25D44">
              <w:rPr>
                <w:sz w:val="18"/>
                <w:lang w:val="en-US" w:eastAsia="ja-JP"/>
              </w:rPr>
              <w:t xml:space="preserve">-j -1 -1 -1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-1 -1 -j +1 +j +j +1 -j +j -j -1 -1 +1 +j -1 -1 +j +1 -1 +1 -j -j +j -1 -j -j -1 -j +j -j -1 -1 -1 -j +1 +1 -j +1 -1 +1 -j -j -1 -j +1 +1 -j -1 +1 -1 +j +j +j -1 -j -j -1 +j -j +j +1 +1 -1 -j +1 +1 -j +1 -1 +1 -j -j +j -1 -j -j -1 -j +j -j -1 -1 -j +1 +j +j +1 -j +j -j -1 -1 -1 -j +1 +1 -j -1 +1 -1 +j +j +j -1 -j -j -1 -j +j -j -1 -1 +1 +j -1 -1 +j -1 +1 -1 +j +j -1 -j +1 +1 -j -1 +1 -1 +j +j -j +1 +j +j +1 -j +j -j -1 -1 -1 -j +1 +1 -j +1 -1 +1 -j -j -j +1 +j +j +1 +j -j +j +1 +1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-j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</w:t>
            </w:r>
            <w:r>
              <w:rPr>
                <w:sz w:val="18"/>
                <w:lang w:val="en-US" w:eastAsia="ja-JP"/>
              </w:rPr>
              <w:t>–</w:t>
            </w:r>
            <w:r w:rsidRPr="00D25D44">
              <w:rPr>
                <w:sz w:val="18"/>
                <w:lang w:val="en-US" w:eastAsia="ja-JP"/>
              </w:rPr>
              <w:t>j</w:t>
            </w:r>
          </w:p>
          <w:p w14:paraId="053847AD" w14:textId="77777777" w:rsidR="00D25D44" w:rsidRPr="00D25D44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237ED805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54E904E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6D706E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C9B7F9B" w14:textId="77777777" w:rsidTr="007C67DC">
        <w:tc>
          <w:tcPr>
            <w:tcW w:w="9345" w:type="dxa"/>
            <w:shd w:val="clear" w:color="auto" w:fill="auto"/>
          </w:tcPr>
          <w:p w14:paraId="54320A29" w14:textId="77777777" w:rsidR="000E15EC" w:rsidRPr="00465503" w:rsidRDefault="000E15EC" w:rsidP="007C67DC">
            <w:pPr>
              <w:pStyle w:val="IEEEStdsTableData-Left"/>
            </w:pPr>
          </w:p>
          <w:p w14:paraId="1EBCB8A3" w14:textId="77777777" w:rsidR="000E15EC" w:rsidRDefault="0001177D" w:rsidP="00981F03">
            <w:pPr>
              <w:pStyle w:val="IEEEStdsTableData-Left"/>
            </w:pPr>
            <w:r w:rsidRPr="0001177D">
              <w:t>+1 +j +j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-j +1 +j +j +1 -j +1 +j +j +1 +j -j +j +1 +1 +j -j +j +1 +1 +1 +j -1 -1 +j +1 +j -1 -1 +j -1 +1 -1 +j +j -1 +1 -1 +j +j +1 +j -1 -1 +j -1 -j +1 +1 -j -1 +1 -1 +j +j +1 -1 +1 -j -j -j +1 +j +j +1 +j -1 -j -j -1 +j -j +j +1 +1 -j +j -j -1 -1 +1 +j -1 -1 +j +1 +j -1 -1 +j +1 -1 +1 -j -j +1 -1 +1 -j -j -j +1 +j +j +1 -j +1 +j +j +1 -j +j -j -1 -1 -j +j -j -1 -1 +j -1 -j -j -1 -j +1 +j +j +1 +j -j +j +1 +1 -j +j -j -1 -1 -1 -j +1 +1 -j +1 +j -1 -1 +j -1 +1 -1 +j +j +1 -1 +1 -j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</w:t>
            </w:r>
          </w:p>
          <w:p w14:paraId="490414B7" w14:textId="77777777" w:rsidR="0001177D" w:rsidRPr="00310737" w:rsidRDefault="0001177D" w:rsidP="00981F03">
            <w:pPr>
              <w:pStyle w:val="IEEEStdsTableData-Left"/>
            </w:pPr>
          </w:p>
        </w:tc>
      </w:tr>
      <w:tr w:rsidR="000E15EC" w:rsidRPr="006E2F93" w14:paraId="0B3C3236" w14:textId="77777777" w:rsidTr="007C67DC">
        <w:tc>
          <w:tcPr>
            <w:tcW w:w="9345" w:type="dxa"/>
            <w:shd w:val="clear" w:color="auto" w:fill="auto"/>
          </w:tcPr>
          <w:p w14:paraId="347B2FF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4EB8AE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2EC8C55" w14:textId="77777777" w:rsidTr="007C67DC">
        <w:tc>
          <w:tcPr>
            <w:tcW w:w="9345" w:type="dxa"/>
            <w:shd w:val="clear" w:color="auto" w:fill="auto"/>
          </w:tcPr>
          <w:p w14:paraId="1F5EEBF4" w14:textId="77777777" w:rsidR="000E15EC" w:rsidRPr="00465503" w:rsidRDefault="000E15EC" w:rsidP="007C67DC">
            <w:pPr>
              <w:pStyle w:val="IEEEStdsTableData-Left"/>
            </w:pPr>
          </w:p>
          <w:p w14:paraId="178EBB2C" w14:textId="77777777" w:rsidR="000E15EC" w:rsidRDefault="00D63D8A" w:rsidP="00981F03">
            <w:pPr>
              <w:pStyle w:val="IEEEStdsTableData-Left"/>
            </w:pPr>
            <w:r w:rsidRPr="00D63D8A">
              <w:t>-j -j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-1 -1 -j +j -j -1 -1 -j +j -j -1 -1 -j +j -j +1 +1 +j -j +j -j +1 +1 -j -1 -j +1 +1 -j -1 -j +1 +1 -j -1 +j -1 -1 +j +1 -1 -1 -j +j -j +1 +1 +j -j +j -1 -1 -j +j -j -1 -1 -j +j -j +j -1 -1 +j +1 -j +1 +1 -j -1 +j -1 -1 +j +1 +j -1 -1 +j +1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</w:t>
            </w:r>
          </w:p>
          <w:p w14:paraId="59AF3E0E" w14:textId="77777777" w:rsidR="00D63D8A" w:rsidRPr="00310737" w:rsidRDefault="00D63D8A" w:rsidP="00981F03">
            <w:pPr>
              <w:pStyle w:val="IEEEStdsTableData-Left"/>
            </w:pPr>
          </w:p>
        </w:tc>
      </w:tr>
      <w:tr w:rsidR="000E15EC" w:rsidRPr="006E2F93" w14:paraId="30D0E4BF" w14:textId="77777777" w:rsidTr="007C67DC">
        <w:tc>
          <w:tcPr>
            <w:tcW w:w="9345" w:type="dxa"/>
            <w:shd w:val="clear" w:color="auto" w:fill="auto"/>
          </w:tcPr>
          <w:p w14:paraId="37D06C46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D699A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D032EEE" w14:textId="77777777" w:rsidTr="007C67DC">
        <w:tc>
          <w:tcPr>
            <w:tcW w:w="9345" w:type="dxa"/>
            <w:shd w:val="clear" w:color="auto" w:fill="auto"/>
          </w:tcPr>
          <w:p w14:paraId="58E447C1" w14:textId="77777777" w:rsidR="000E15EC" w:rsidRPr="00465503" w:rsidRDefault="000E15EC" w:rsidP="007C67DC">
            <w:pPr>
              <w:pStyle w:val="IEEEStdsTableData-Left"/>
            </w:pPr>
          </w:p>
          <w:p w14:paraId="48A1A52F" w14:textId="77777777" w:rsidR="000E15EC" w:rsidRDefault="001F256B" w:rsidP="00981F03">
            <w:pPr>
              <w:pStyle w:val="IEEEStdsTableData-Left"/>
            </w:pPr>
            <w:r w:rsidRPr="001F256B">
              <w:t>+j +j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 +j -1 -1 +j +1 +1 +j +j +1 -j -j +1 +1 -j -1 +1 +j +j +1 -j +1 +j +j +1 -j -j +1 +1 -j -1 -1 -j -j -1 +j -j +1 +1 -j -1 +j +j -1 +1 -1 +1 +1 +j -j +j +j +j -1 +1 -1 -1 -1 -j +j -j +1 +1 +j -j +j -j -j +1 -1 +1 +1 +1 +j -j +j +j +j -1 +1 -1 -1 -j -j -1 +j -j +1 +1 -j -1 +1 +j +j +1 -j -j +1 +1 -j -1 -j +1 +1 -j -1 +1 +j +j +1 -j +j -1 -1 +j +1 +1 +j +j +1 -j -1 -1 -j +j -j -j -j +1 -1 +1 -1 -1 -j +j -j +j +j -1 +1 -1 -j -j +1 -1 +1 +1 +1 +j -j +j -j -j +1 -1 +1 -1 -1 -j +j -j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</w:t>
            </w:r>
          </w:p>
          <w:p w14:paraId="7C4ACF64" w14:textId="77777777" w:rsidR="001F256B" w:rsidRPr="00310737" w:rsidRDefault="001F256B" w:rsidP="00981F03">
            <w:pPr>
              <w:pStyle w:val="IEEEStdsTableData-Left"/>
            </w:pPr>
          </w:p>
        </w:tc>
      </w:tr>
      <w:tr w:rsidR="000E15EC" w:rsidRPr="006E2F93" w14:paraId="055B5187" w14:textId="77777777" w:rsidTr="007C67DC">
        <w:tc>
          <w:tcPr>
            <w:tcW w:w="9345" w:type="dxa"/>
            <w:shd w:val="clear" w:color="auto" w:fill="auto"/>
          </w:tcPr>
          <w:p w14:paraId="5E2C473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3B3D76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5756455" w14:textId="77777777" w:rsidTr="007C67DC">
        <w:tc>
          <w:tcPr>
            <w:tcW w:w="9345" w:type="dxa"/>
            <w:shd w:val="clear" w:color="auto" w:fill="auto"/>
          </w:tcPr>
          <w:p w14:paraId="1B5369FC" w14:textId="77777777" w:rsidR="000E15EC" w:rsidRPr="00465503" w:rsidRDefault="000E15EC" w:rsidP="007C67DC">
            <w:pPr>
              <w:pStyle w:val="IEEEStdsTableData-Left"/>
            </w:pPr>
          </w:p>
          <w:p w14:paraId="6A159607" w14:textId="77777777" w:rsidR="000E15EC" w:rsidRDefault="001E5A94" w:rsidP="00981F03">
            <w:pPr>
              <w:pStyle w:val="IEEEStdsTableData-Left"/>
            </w:pPr>
            <w:r w:rsidRPr="001E5A94">
              <w:t xml:space="preserve">+j -j -1 -1 -1 -1 -j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+1 +1 +j -j +j -1 -1 -j +j -j -1 -j -j -1 +j -1 -j -j -1 +j +j +j -1 +1 -1 -j -j +1 -1 +1 -j +1 +1 -j -1 -j +1 +1 -j -1 -j -j +1 -1 +1 +j +j -1 +1 -1 +j -1 -1 +j +1 +j -1 -1 +j +1 -1 -1 -j +j -j +1 +1 +j -j +j +1 +j +j +1 -j +1 +j +j +1 -j +j +j -1 +1 -1 +j +j -1 +1 -1 -j +1 +1 -j -1 +j -1 -1 +j +1 +1 +1 +j -j +j +1 +1 +j -j +j -1 -j -j -1 +j +1 +j +j +1 -j +1 +1 +j -j +j +1 +1 +j -j +j -1 -j -j -1 +j +1 +j +j +1 -j +j +j -1 +1 -1 +j +j -1 +1 -1 -j +1 +1 -j -1 +j -1 -1 +j +1 -1 -1 -j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+1 -j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</w:t>
            </w:r>
            <w:r>
              <w:t>–</w:t>
            </w:r>
            <w:r w:rsidRPr="001E5A94">
              <w:t>j</w:t>
            </w:r>
          </w:p>
          <w:p w14:paraId="59296E32" w14:textId="77777777" w:rsidR="001E5A94" w:rsidRPr="00310737" w:rsidRDefault="001E5A94" w:rsidP="00981F03">
            <w:pPr>
              <w:pStyle w:val="IEEEStdsTableData-Left"/>
            </w:pPr>
          </w:p>
        </w:tc>
      </w:tr>
      <w:tr w:rsidR="000E15EC" w:rsidRPr="006E2F93" w14:paraId="6410E60B" w14:textId="77777777" w:rsidTr="007C67DC">
        <w:tc>
          <w:tcPr>
            <w:tcW w:w="9345" w:type="dxa"/>
            <w:shd w:val="clear" w:color="auto" w:fill="auto"/>
          </w:tcPr>
          <w:p w14:paraId="2396E78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F3BCC1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FFF8DB9" w14:textId="77777777" w:rsidTr="007C67DC">
        <w:tc>
          <w:tcPr>
            <w:tcW w:w="9345" w:type="dxa"/>
            <w:shd w:val="clear" w:color="auto" w:fill="auto"/>
          </w:tcPr>
          <w:p w14:paraId="7756189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3CFB89CB" w14:textId="77777777" w:rsidR="000E15EC" w:rsidRDefault="00A00724" w:rsidP="00981F03">
            <w:pPr>
              <w:pStyle w:val="IEEEStdsTableData-Left"/>
            </w:pPr>
            <w:r w:rsidRPr="00A00724">
              <w:t>-1 +j +1 -1 -j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+j +j -1 +1 -1 +1 +1 +j -j +j +1 +1 +j -j +j -j -j +1 -1 +1 +j -1 -1 +j +1 +1 +j +j +1 -j +1 +j +j +1 -j -j +1 +1 -j -1 -1 -1 -j +j -j -j -j +1 -1 +1 -j -j +1 -1 +1 +1 +1 +j -j +j -1 -j -j -1 +j -j +1 +1 -j -1 -j +1 +1 -j -1 +1 +j +j +1 -j -j -j +1 -1 +1 +1 +1 +j -j +j -1 -1 -j +j -j -j -j +1 -1 +1 +j -1 -1 +j +1 -1 -j -j -1 +j +1 +j +j +1 -j +j -1 -1 +j +1 +1 +1 +j -j +j -j -j +1 -1 +1 +j +j -1 +1 -1 +1 +1 +j -j +j -1 -j -j -1 +j +j -1 -1 +j +1 -j +1 +1 -j -1 -1 -j -j -1 +j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</w:t>
            </w:r>
          </w:p>
          <w:p w14:paraId="18E1F84E" w14:textId="77777777" w:rsidR="00A00724" w:rsidRPr="00310737" w:rsidRDefault="00A00724" w:rsidP="00981F03">
            <w:pPr>
              <w:pStyle w:val="IEEEStdsTableData-Left"/>
            </w:pPr>
          </w:p>
        </w:tc>
      </w:tr>
    </w:tbl>
    <w:p w14:paraId="79ECAD52" w14:textId="77777777" w:rsidR="000E15EC" w:rsidRDefault="00187C89" w:rsidP="00187C89">
      <w:pPr>
        <w:pStyle w:val="IEEEStdsRegularTableCaption"/>
        <w:numPr>
          <w:ilvl w:val="0"/>
          <w:numId w:val="0"/>
        </w:numPr>
      </w:pPr>
      <w:bookmarkStart w:id="2" w:name="_Ref477791638"/>
      <w:r>
        <w:t xml:space="preserve">Table 112 - </w:t>
      </w:r>
      <w:r w:rsidR="000E15EC">
        <w:t xml:space="preserve">The sequence </w:t>
      </w:r>
      <w:proofErr w:type="spellStart"/>
      <w:r w:rsidR="000E15EC">
        <w:t>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proofErr w:type="spellEnd"/>
      <w:r w:rsidR="000E15EC">
        <w:rPr>
          <w:vertAlign w:val="subscript"/>
        </w:rPr>
        <w:t>, 804</w:t>
      </w:r>
      <w:r w:rsidR="000E15EC">
        <w:t>(k)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2CE224B4" w14:textId="77777777" w:rsidTr="007C67DC">
        <w:tc>
          <w:tcPr>
            <w:tcW w:w="9345" w:type="dxa"/>
            <w:shd w:val="clear" w:color="auto" w:fill="auto"/>
          </w:tcPr>
          <w:p w14:paraId="07C22F0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F940720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2839ABFF" w14:textId="77777777" w:rsidTr="007C67DC">
        <w:tc>
          <w:tcPr>
            <w:tcW w:w="9345" w:type="dxa"/>
            <w:shd w:val="clear" w:color="auto" w:fill="auto"/>
          </w:tcPr>
          <w:p w14:paraId="7AA6CB34" w14:textId="77777777" w:rsidR="000E15EC" w:rsidRPr="00465503" w:rsidRDefault="000E15EC" w:rsidP="007C67DC">
            <w:pPr>
              <w:pStyle w:val="IEEEStdsTableData-Left"/>
            </w:pPr>
          </w:p>
          <w:p w14:paraId="6BCE8479" w14:textId="77777777" w:rsidR="000E15EC" w:rsidRDefault="00863676" w:rsidP="00981F03">
            <w:pPr>
              <w:pStyle w:val="IEEEStdsTableData-Left"/>
            </w:pPr>
            <w:r w:rsidRPr="00863676">
              <w:t>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+1 +j -1 -1 +j +1 -1 +1 -j -j -j +1 +j +j +1 +j -j +j +1 +1 +j -1 -j -j -1 +j -j +j +1 +1 -1 -j +1 +1 -j +1 -1 +1 -j -j -1 -j +1 +1 -j -1 +1 -1 +j +j +j -1 -j -j -1 -j +j -j -1 -1 +j -1 -j -j -1 +j -j +j +1 +1 -1 -j +1 +1 -j +1 -1 +1 -j -j +1 +1 +j -1</w:t>
            </w:r>
          </w:p>
          <w:p w14:paraId="6CBCF616" w14:textId="77777777" w:rsidR="00863676" w:rsidRPr="00310737" w:rsidRDefault="00863676" w:rsidP="00981F03">
            <w:pPr>
              <w:pStyle w:val="IEEEStdsTableData-Left"/>
            </w:pPr>
          </w:p>
        </w:tc>
      </w:tr>
      <w:tr w:rsidR="000E15EC" w:rsidRPr="006E2F93" w14:paraId="08E88D56" w14:textId="77777777" w:rsidTr="007C67DC">
        <w:tc>
          <w:tcPr>
            <w:tcW w:w="9345" w:type="dxa"/>
            <w:shd w:val="clear" w:color="auto" w:fill="auto"/>
          </w:tcPr>
          <w:p w14:paraId="47880ECF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9ACE561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1BD87D2" w14:textId="77777777" w:rsidTr="007C67DC">
        <w:tc>
          <w:tcPr>
            <w:tcW w:w="9345" w:type="dxa"/>
            <w:shd w:val="clear" w:color="auto" w:fill="auto"/>
          </w:tcPr>
          <w:p w14:paraId="5C82E093" w14:textId="77777777" w:rsidR="000E15EC" w:rsidRPr="00465503" w:rsidRDefault="000E15EC" w:rsidP="007C67DC">
            <w:pPr>
              <w:pStyle w:val="IEEEStdsTableData-Left"/>
            </w:pPr>
          </w:p>
          <w:p w14:paraId="23EE5A6B" w14:textId="77777777" w:rsidR="000E15EC" w:rsidRPr="00501C7F" w:rsidRDefault="00B31FEA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501C7F">
              <w:rPr>
                <w:sz w:val="18"/>
                <w:lang w:val="en-US" w:eastAsia="ja-JP"/>
              </w:rPr>
              <w:t>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+1 +j -1 -1 +j -1 -j +1 +1 -j -j +1 +j +j +1 +j -1 -j -j -1 -1 -j +1 +1 -j +1 +j -1 -1 +j -j +1 +j +j +1 +j -1 -j -j -1 +1 +j -1 -1 +j +1 +j -1 -1 +j +j -1 -j -j -1 +j -1 -j -j -1 -1 -j +1 +1 -j -1 -j +1 +1 -j +j -1 -j -j -1 +j -1 -j -j -1 -j +j -j -1 -1 +j -j +j +1 +1 -1 +1 -1 +j +j +1 -1 +1 -j -j -j +j -j -1 -1 +j -j +j +1 +1 +1 -1 +1 -j -j -1 +1 -1 +j +j -j +j -j -1 -1 -j +j -j -1 -1 +1 -1 +1 -j -j +1 -1 +1 -j -j -j +j -j -1 -1 -j +j -j -1 -1 -1 +1 -1 +j +j -1 +1 -1 +j +j +j +j +j –j</w:t>
            </w:r>
          </w:p>
          <w:p w14:paraId="0A0F8DBF" w14:textId="77777777" w:rsidR="00B31FEA" w:rsidRPr="00310737" w:rsidRDefault="00B31FEA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3533B3F8" w14:textId="77777777" w:rsidTr="007C67DC">
        <w:tc>
          <w:tcPr>
            <w:tcW w:w="9345" w:type="dxa"/>
            <w:shd w:val="clear" w:color="auto" w:fill="auto"/>
          </w:tcPr>
          <w:p w14:paraId="2F1035F1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BF2304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AD75FB0" w14:textId="77777777" w:rsidTr="007C67DC">
        <w:tc>
          <w:tcPr>
            <w:tcW w:w="9345" w:type="dxa"/>
            <w:shd w:val="clear" w:color="auto" w:fill="auto"/>
          </w:tcPr>
          <w:p w14:paraId="1B8BFB33" w14:textId="77777777" w:rsidR="000E15EC" w:rsidRPr="00501C7F" w:rsidRDefault="000E15EC" w:rsidP="007C67DC">
            <w:pPr>
              <w:pStyle w:val="IEEEStdsTableData-Left"/>
            </w:pPr>
          </w:p>
          <w:p w14:paraId="64309FA7" w14:textId="77777777" w:rsidR="000E15EC" w:rsidRDefault="006E0843" w:rsidP="00501C7F">
            <w:pPr>
              <w:pStyle w:val="IEEEStdsTableData-Left"/>
            </w:pPr>
            <w:r w:rsidRPr="006E0843">
              <w:t xml:space="preserve">+1 +j -1 -1 +j +1 -1 +1 -j -j +j -1 -j -j -1 +j -j +j +1 +1 -1 -j +1 +1 -j +1 -1 +1 -j -j -j +1 +j +j +1 +j -j +j +1 +1 -j +1 +j +j +1 -j +j -j -1 -1 -1 -j +1 +1 -j -1 +1 -1 +j +j -j +1 +j +j +1 +j -j +j +1 +1 -1 -j +1 +1 -j +1 -1 +1 -j -j -1 -j +1 +1 -j -1 +1 -1 +j +j +j -1 -j -j -1 +j -j +j +1 +1 +1 +j -1 -1 +j -1 +1 -1 +j +j -j +1 +j +j +1 +j -j +j +1 +1 +j -1 -j -j -1 +j -j +j +1 +1 -1 -j +1 +1 -j -1 +1 -1 +j +j +j -1 -j -j -1 -j +j -j -1 -1 -1 -j +1 +1 -j +1 -1 +1 -j -j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+1 -1 </w:t>
            </w:r>
            <w:r w:rsidR="00874918">
              <w:t>–</w:t>
            </w:r>
            <w:r w:rsidRPr="006E0843">
              <w:t>j</w:t>
            </w:r>
          </w:p>
          <w:p w14:paraId="3869B87D" w14:textId="77777777" w:rsidR="00874918" w:rsidRPr="00310737" w:rsidRDefault="0087491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5087A926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437EB95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F98B5E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98FB085" w14:textId="77777777" w:rsidTr="007C67DC">
        <w:tc>
          <w:tcPr>
            <w:tcW w:w="9345" w:type="dxa"/>
            <w:shd w:val="clear" w:color="auto" w:fill="auto"/>
          </w:tcPr>
          <w:p w14:paraId="7F70FA3B" w14:textId="77777777" w:rsidR="000E15EC" w:rsidRPr="00465503" w:rsidRDefault="000E15EC" w:rsidP="007C67DC">
            <w:pPr>
              <w:pStyle w:val="IEEEStdsTableData-Left"/>
            </w:pPr>
          </w:p>
          <w:p w14:paraId="2C3CAB10" w14:textId="77777777" w:rsidR="000E15EC" w:rsidRDefault="00D21FCF" w:rsidP="00981F03">
            <w:pPr>
              <w:pStyle w:val="IEEEStdsTableData-Left"/>
            </w:pPr>
            <w:r w:rsidRPr="00D21FCF">
              <w:t xml:space="preserve">+1 +j -1 -1 +j -1 -j +1 +1 -j -1 +1 -1 +j +j +1 -1 +1 -j -j +j -1 -j -j -1 -j +1 +j +j +1 -j +j -j -1 -1 +j -j +j +1 +1 +j -1 -j -j -1 +j -1 -j -j -1 -j +j -j -1 -1 -j +j -j -1 -1 +1 +j -1 -1 +j +1 +j -1 -1 +j -1 +1 -1 +j +j -1 +1 -1 +j +j +j -1 -j -j -1 -j +1 +j +j +1 +j -j +j +1 +1 -j +j -j -1 -1 +1 +j -1 -1 +j -1 -j +1 +1 -j +1 -1 +1 -j -j -1 +1 -1 +j +j -1 -j +1 +1 -j -1 -j +1 +1 -j -1 +1 -1 +j +j -1 +1 -1 +j +j -j +1 +j +j +1 -j +1 +j +j +1 -j +j -j -1 -1 -j +j -j -1 -1 -j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+1 +1 -1 </w:t>
            </w:r>
            <w:r>
              <w:t>–</w:t>
            </w:r>
            <w:r w:rsidRPr="00D21FCF">
              <w:t>j</w:t>
            </w:r>
          </w:p>
          <w:p w14:paraId="2E7B4195" w14:textId="77777777" w:rsidR="00D21FCF" w:rsidRPr="00310737" w:rsidRDefault="00D21FCF" w:rsidP="00981F03">
            <w:pPr>
              <w:pStyle w:val="IEEEStdsTableData-Left"/>
            </w:pPr>
          </w:p>
        </w:tc>
      </w:tr>
      <w:tr w:rsidR="000E15EC" w:rsidRPr="006E2F93" w14:paraId="7ABB5ADD" w14:textId="77777777" w:rsidTr="007C67DC">
        <w:tc>
          <w:tcPr>
            <w:tcW w:w="9345" w:type="dxa"/>
            <w:shd w:val="clear" w:color="auto" w:fill="auto"/>
          </w:tcPr>
          <w:p w14:paraId="2873AB6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883FE2F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753AF7D" w14:textId="77777777" w:rsidTr="007C67DC">
        <w:tc>
          <w:tcPr>
            <w:tcW w:w="9345" w:type="dxa"/>
            <w:shd w:val="clear" w:color="auto" w:fill="auto"/>
          </w:tcPr>
          <w:p w14:paraId="0099D1FD" w14:textId="77777777" w:rsidR="000E15EC" w:rsidRPr="00465503" w:rsidRDefault="000E15EC" w:rsidP="007C67DC">
            <w:pPr>
              <w:pStyle w:val="IEEEStdsTableData-Left"/>
            </w:pPr>
          </w:p>
          <w:p w14:paraId="28199A92" w14:textId="77777777" w:rsidR="000E15EC" w:rsidRDefault="005D0CDD" w:rsidP="00981F03">
            <w:pPr>
              <w:pStyle w:val="IEEEStdsTableData-Left"/>
            </w:pPr>
            <w:r w:rsidRPr="005D0CDD">
              <w:t>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-1 -1 -j +j -j -1 -1 -j +j -j -1 -1 -j +j -j +1 +1 +j -j +j -j +1 +1 -j -1 -j +1 +1 -j -1 -j +1 +1 -j -1 +j -1 -1 +j +1 -1 -1 -j +j -j +1 +1 +j -j +j -1 -1 -j +j -j -1 -1 -j +j -j +j -1 -1 +j +1 -j +1 +1 -j -1 +j -1 -1 +j +1 +j -1 -1 +j +1 +j -1 +1 +1</w:t>
            </w:r>
          </w:p>
          <w:p w14:paraId="794BADB3" w14:textId="77777777" w:rsidR="005D0CDD" w:rsidRPr="00310737" w:rsidRDefault="005D0CDD" w:rsidP="00981F03">
            <w:pPr>
              <w:pStyle w:val="IEEEStdsTableData-Left"/>
            </w:pPr>
          </w:p>
        </w:tc>
      </w:tr>
      <w:tr w:rsidR="000E15EC" w:rsidRPr="006E2F93" w14:paraId="66DFF068" w14:textId="77777777" w:rsidTr="007C67DC">
        <w:tc>
          <w:tcPr>
            <w:tcW w:w="9345" w:type="dxa"/>
            <w:shd w:val="clear" w:color="auto" w:fill="auto"/>
          </w:tcPr>
          <w:p w14:paraId="10802F98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0AEA44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03C85A1" w14:textId="77777777" w:rsidTr="007C67DC">
        <w:tc>
          <w:tcPr>
            <w:tcW w:w="9345" w:type="dxa"/>
            <w:shd w:val="clear" w:color="auto" w:fill="auto"/>
          </w:tcPr>
          <w:p w14:paraId="3816B8B9" w14:textId="77777777" w:rsidR="000E15EC" w:rsidRPr="00465503" w:rsidRDefault="000E15EC" w:rsidP="007C67DC">
            <w:pPr>
              <w:pStyle w:val="IEEEStdsTableData-Left"/>
            </w:pPr>
          </w:p>
          <w:p w14:paraId="5AB95D1C" w14:textId="77777777" w:rsidR="000E15EC" w:rsidRDefault="00D117F0" w:rsidP="00981F03">
            <w:pPr>
              <w:pStyle w:val="IEEEStdsTableData-Left"/>
            </w:pPr>
            <w:r w:rsidRPr="00D117F0">
              <w:t>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+1 -1 -j +1 +1 -j -1 -1 -j -j -1 +j +j -1 -1 +j +1 -1 -j -j -1 +j +1 +j +j +1 -j -j +1 +1 -j -1 -1 -j -j -1 +j -j +1 +1 -j -1 -j -j +1 -1 +1 -1 -1 -j +j -j -j -j +1 -1 +1 +1 +1 +j -j +j +1 +1 +j -j +j -j -j +1 -1 +1 +1 +1 +j -j +j +j +j -1 +1 -1 +1 +j +j +1 -j +j -1 -1 +j +1 -1 -j -j -1 +j +j -1 -1 +j +1 -j +1 +1 -j -1 +1 +j +j +1 -j +j -1 -1 +j +1 +1 +j +j +1 -j +1 +1 +j -j +j +j +j -1 +1 -1 +1 +1 +j -j +j -j -j +1 -1 +1 -j -j +1 -1 +1 +1 +1 +j -j +j -j -j +1 -1 +1 -1 -1 -j +j -j -1 -j +1 +1</w:t>
            </w:r>
          </w:p>
          <w:p w14:paraId="1435D517" w14:textId="77777777" w:rsidR="00D117F0" w:rsidRPr="00310737" w:rsidRDefault="00D117F0" w:rsidP="00981F03">
            <w:pPr>
              <w:pStyle w:val="IEEEStdsTableData-Left"/>
            </w:pPr>
          </w:p>
        </w:tc>
      </w:tr>
      <w:tr w:rsidR="000E15EC" w:rsidRPr="006E2F93" w14:paraId="39820242" w14:textId="77777777" w:rsidTr="007C67DC">
        <w:tc>
          <w:tcPr>
            <w:tcW w:w="9345" w:type="dxa"/>
            <w:shd w:val="clear" w:color="auto" w:fill="auto"/>
          </w:tcPr>
          <w:p w14:paraId="5CDF6D1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26A0D0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245AB81" w14:textId="77777777" w:rsidTr="007C67DC">
        <w:tc>
          <w:tcPr>
            <w:tcW w:w="9345" w:type="dxa"/>
            <w:shd w:val="clear" w:color="auto" w:fill="auto"/>
          </w:tcPr>
          <w:p w14:paraId="4B9D7379" w14:textId="77777777" w:rsidR="000E15EC" w:rsidRPr="00465503" w:rsidRDefault="000E15EC" w:rsidP="007C67DC">
            <w:pPr>
              <w:pStyle w:val="IEEEStdsTableData-Left"/>
            </w:pPr>
          </w:p>
          <w:p w14:paraId="7263BD19" w14:textId="77777777" w:rsidR="000E15EC" w:rsidRDefault="0014119F" w:rsidP="00981F03">
            <w:pPr>
              <w:pStyle w:val="IEEEStdsTableData-Left"/>
            </w:pPr>
            <w:r w:rsidRPr="0014119F">
              <w:t xml:space="preserve">+j +j -1 +1 -1 -j -j +1 -1 +1 -j +1 +1 -j -1 -j +1 +1 -j -1 -1 -1 -j +j -j +1 +1 +j -j +j +1 +j +j +1 -j +1 +j +j +1 -j -1 -1 -j +j -j +1 +1 +j -j +j +1 +j +j +1 -j +1 +j +j +1 -j +j +j -1 +1 -1 -j -j +1 -1 +1 -j +1 +1 -j -1 -j +1 +1 -j -1 -1 -1 -j +j -j -1 -1 -j +j -j +1 +j +j +1 -j -1 -j -j -1 +j +j +j -1 +1 -1 +j +j -1 +1 -1 -j +1 +1 -j -1 +j -1 -1 +j +1 -j -j +1 -1 +1 -j -j +1 -1 +1 +j -1 -1 +j +1 -j +1 +1 -j -1 +1 +1 +j -j +j +1 +1 +j -j +j -1 -j -j -1 +j +1 +j +j +1 -j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+j -j -1 </w:t>
            </w:r>
            <w:r>
              <w:t>–</w:t>
            </w:r>
            <w:r w:rsidRPr="0014119F">
              <w:t>j</w:t>
            </w:r>
          </w:p>
          <w:p w14:paraId="775A679B" w14:textId="77777777" w:rsidR="0014119F" w:rsidRPr="00310737" w:rsidRDefault="0014119F" w:rsidP="00981F03">
            <w:pPr>
              <w:pStyle w:val="IEEEStdsTableData-Left"/>
            </w:pPr>
          </w:p>
        </w:tc>
      </w:tr>
      <w:tr w:rsidR="000E15EC" w:rsidRPr="006E2F93" w14:paraId="2FF04946" w14:textId="77777777" w:rsidTr="007C67DC">
        <w:tc>
          <w:tcPr>
            <w:tcW w:w="9345" w:type="dxa"/>
            <w:shd w:val="clear" w:color="auto" w:fill="auto"/>
          </w:tcPr>
          <w:p w14:paraId="25D159F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B762ED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781485C" w14:textId="77777777" w:rsidTr="007C67DC">
        <w:tc>
          <w:tcPr>
            <w:tcW w:w="9345" w:type="dxa"/>
            <w:shd w:val="clear" w:color="auto" w:fill="auto"/>
          </w:tcPr>
          <w:p w14:paraId="3037C172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66050309" w14:textId="77777777" w:rsidR="000E15EC" w:rsidRDefault="00145C8C" w:rsidP="00981F03">
            <w:pPr>
              <w:pStyle w:val="IEEEStdsTableData-Left"/>
            </w:pPr>
            <w:r w:rsidRPr="00145C8C">
              <w:t>+1 +1 +j -j +j -j -j +1 -1 +1 +j +j -1 +1 -1 +1 +1 +j -j +j +1 +j +j +1 -j -j +1 +1 -j -1 +j -1 -1 +j +1 +1 +j +j +1 -j +j +j -1 +1 -1 -1 -1 -j +j -j +1 +1 +j -j +j +j +j -1 +1 -1 +j -1 -1 +j +1 -1 -j -j -1 +j +1 +j +j +1 -j +j -1 -1 +j +1 -1 -1 -j +j -j -j -j +1 -1 +1 -j -j +1 -1 +1 +1 +1 +j -j +j +1 +j +j +1 -j +j -1 -1 +j +1 +j -1 -1 +j +1 -1 -j -j -1 +j -j -j +1 -1 +1 -1 -1 -j +j -j -1 -1 -j +j -j +j +j -1 +1 -1 +j -1 -1 +j +1 +1 +j +j +1 -j +1 +j +j +1 -j -j +1 +1 -j -1 -j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+j -1</w:t>
            </w:r>
          </w:p>
          <w:p w14:paraId="69525B31" w14:textId="77777777" w:rsidR="00145C8C" w:rsidRPr="00310737" w:rsidRDefault="00145C8C" w:rsidP="00981F03">
            <w:pPr>
              <w:pStyle w:val="IEEEStdsTableData-Left"/>
            </w:pPr>
          </w:p>
        </w:tc>
      </w:tr>
    </w:tbl>
    <w:p w14:paraId="55C1B7EE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03B9FC62" w14:textId="77777777" w:rsidR="000E15EC" w:rsidRPr="00667097" w:rsidRDefault="000E15EC" w:rsidP="000E15EC">
      <w:pPr>
        <w:jc w:val="both"/>
        <w:rPr>
          <w:sz w:val="20"/>
          <w:lang w:eastAsia="ja-JP"/>
        </w:rPr>
      </w:pPr>
    </w:p>
    <w:p w14:paraId="1113E3B1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4312B798" w14:textId="77777777" w:rsidR="00C863E5" w:rsidRPr="000E15EC" w:rsidRDefault="00C863E5" w:rsidP="009E514A">
      <w:pPr>
        <w:jc w:val="both"/>
        <w:rPr>
          <w:szCs w:val="22"/>
          <w:lang w:val="en-US" w:eastAsia="ja-JP"/>
        </w:rPr>
      </w:pPr>
    </w:p>
    <w:p w14:paraId="401A2832" w14:textId="77777777" w:rsidR="00C863E5" w:rsidRDefault="00C863E5" w:rsidP="009E514A">
      <w:pPr>
        <w:jc w:val="both"/>
        <w:rPr>
          <w:szCs w:val="22"/>
          <w:lang w:eastAsia="ja-JP"/>
        </w:rPr>
      </w:pPr>
    </w:p>
    <w:p w14:paraId="4684E82C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73CBA9F0" w14:textId="77777777" w:rsidR="00B55462" w:rsidRPr="00080F63" w:rsidRDefault="00B55462" w:rsidP="009E514A">
      <w:pPr>
        <w:jc w:val="both"/>
        <w:rPr>
          <w:szCs w:val="22"/>
          <w:lang w:eastAsia="ja-JP"/>
        </w:rPr>
      </w:pPr>
    </w:p>
    <w:p w14:paraId="674340BD" w14:textId="77777777"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14:paraId="1A1789E0" w14:textId="77777777" w:rsidR="00CA09B2" w:rsidRDefault="00AB6B69" w:rsidP="00AB6B69">
      <w:pPr>
        <w:pStyle w:val="ListParagraph"/>
        <w:numPr>
          <w:ilvl w:val="0"/>
          <w:numId w:val="1"/>
        </w:numPr>
      </w:pPr>
      <w:r w:rsidRPr="00AB6B69">
        <w:t>Draft P802.11ay_D0.</w:t>
      </w:r>
      <w:r w:rsidR="00CD2F69">
        <w:t>5</w:t>
      </w:r>
    </w:p>
    <w:sectPr w:rsidR="00CA09B2">
      <w:headerReference w:type="default" r:id="rId55"/>
      <w:footerReference w:type="default" r:id="rId56"/>
      <w:pgSz w:w="12240" w:h="15840" w:code="1"/>
      <w:pgMar w:top="1080" w:right="1080" w:bottom="1080" w:left="1080" w:header="432" w:footer="432" w:gutter="72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153F1" w14:textId="77777777" w:rsidR="009F3308" w:rsidRDefault="009F3308">
      <w:r>
        <w:separator/>
      </w:r>
    </w:p>
  </w:endnote>
  <w:endnote w:type="continuationSeparator" w:id="0">
    <w:p w14:paraId="0F62BC39" w14:textId="77777777" w:rsidR="009F3308" w:rsidRDefault="009F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E631C" w14:textId="77777777" w:rsidR="00612631" w:rsidRDefault="00595855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C78BE">
        <w:t>Submission</w:t>
      </w:r>
    </w:fldSimple>
    <w:r w:rsidR="00612631">
      <w:tab/>
      <w:t xml:space="preserve">page </w:t>
    </w:r>
    <w:r w:rsidR="00612631">
      <w:fldChar w:fldCharType="begin"/>
    </w:r>
    <w:r w:rsidR="00612631">
      <w:instrText xml:space="preserve">page </w:instrText>
    </w:r>
    <w:r w:rsidR="00612631">
      <w:fldChar w:fldCharType="separate"/>
    </w:r>
    <w:r w:rsidR="00BF70B8">
      <w:rPr>
        <w:noProof/>
      </w:rPr>
      <w:t>4</w:t>
    </w:r>
    <w:r w:rsidR="00612631">
      <w:fldChar w:fldCharType="end"/>
    </w:r>
    <w:r w:rsidR="00612631">
      <w:tab/>
    </w:r>
    <w:fldSimple w:instr=" COMMENTS  \* MERGEFORMAT ">
      <w:r w:rsidR="00AC78BE">
        <w:t>Artyom Lomayev, Intel</w:t>
      </w:r>
    </w:fldSimple>
  </w:p>
  <w:p w14:paraId="696D343D" w14:textId="77777777" w:rsidR="00612631" w:rsidRDefault="006126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0CDE2" w14:textId="77777777" w:rsidR="009F3308" w:rsidRDefault="009F3308">
      <w:r>
        <w:separator/>
      </w:r>
    </w:p>
  </w:footnote>
  <w:footnote w:type="continuationSeparator" w:id="0">
    <w:p w14:paraId="12BD8EFD" w14:textId="77777777" w:rsidR="009F3308" w:rsidRDefault="009F3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24565" w14:textId="0816EEE2" w:rsidR="00612631" w:rsidRDefault="009F3308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AC78BE" w:rsidRPr="00AC78BE">
      <w:rPr>
        <w:lang w:val="en-US"/>
      </w:rPr>
      <w:t>September</w:t>
    </w:r>
    <w:r w:rsidR="00AC78BE">
      <w:t xml:space="preserve"> 2017</w:t>
    </w:r>
    <w:r>
      <w:fldChar w:fldCharType="end"/>
    </w:r>
    <w:r w:rsidR="00612631">
      <w:tab/>
    </w:r>
    <w:r w:rsidR="00612631">
      <w:tab/>
    </w:r>
    <w:fldSimple w:instr=" TITLE  \* MERGEFORMAT ">
      <w:r w:rsidR="00813EDE">
        <w:t>doc.: IEEE 802.11-yy/1523r1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76A7"/>
    <w:multiLevelType w:val="hybridMultilevel"/>
    <w:tmpl w:val="28EE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333"/>
    <w:multiLevelType w:val="singleLevel"/>
    <w:tmpl w:val="31BC6C98"/>
    <w:lvl w:ilvl="0">
      <w:start w:val="1"/>
      <w:numFmt w:val="bullet"/>
      <w:pStyle w:val="IEEEStdsUnorderedList"/>
      <w:lvlText w:val=""/>
      <w:lvlJc w:val="left"/>
      <w:pPr>
        <w:tabs>
          <w:tab w:val="num" w:pos="640"/>
        </w:tabs>
        <w:ind w:left="640" w:hanging="440"/>
      </w:pPr>
      <w:rPr>
        <w:rFonts w:ascii="Symbol" w:hAnsi="Symbol" w:hint="default"/>
      </w:rPr>
    </w:lvl>
  </w:abstractNum>
  <w:abstractNum w:abstractNumId="2" w15:restartNumberingAfterBreak="0">
    <w:nsid w:val="0B6542C5"/>
    <w:multiLevelType w:val="hybridMultilevel"/>
    <w:tmpl w:val="84261F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15C6"/>
    <w:multiLevelType w:val="hybridMultilevel"/>
    <w:tmpl w:val="F6B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625"/>
    <w:multiLevelType w:val="hybridMultilevel"/>
    <w:tmpl w:val="DF5C4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7565E"/>
    <w:multiLevelType w:val="singleLevel"/>
    <w:tmpl w:val="06B6AD04"/>
    <w:lvl w:ilvl="0">
      <w:start w:val="1"/>
      <w:numFmt w:val="decimal"/>
      <w:pStyle w:val="IEEEStdsRegularTableCaption"/>
      <w:lvlText w:val="Table %1"/>
      <w:lvlJc w:val="center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6" w15:restartNumberingAfterBreak="0">
    <w:nsid w:val="23CC0C4C"/>
    <w:multiLevelType w:val="hybridMultilevel"/>
    <w:tmpl w:val="F88C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5A67"/>
    <w:multiLevelType w:val="hybridMultilevel"/>
    <w:tmpl w:val="780A8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72D29"/>
    <w:multiLevelType w:val="hybridMultilevel"/>
    <w:tmpl w:val="92321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407A7"/>
    <w:multiLevelType w:val="hybridMultilevel"/>
    <w:tmpl w:val="325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16F36"/>
    <w:multiLevelType w:val="hybridMultilevel"/>
    <w:tmpl w:val="694E7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7101B"/>
    <w:multiLevelType w:val="hybridMultilevel"/>
    <w:tmpl w:val="33140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306A0"/>
    <w:multiLevelType w:val="hybridMultilevel"/>
    <w:tmpl w:val="BB74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5E20"/>
    <w:multiLevelType w:val="hybridMultilevel"/>
    <w:tmpl w:val="9DA2E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72897"/>
    <w:multiLevelType w:val="hybridMultilevel"/>
    <w:tmpl w:val="DD20BD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5174F"/>
    <w:multiLevelType w:val="hybridMultilevel"/>
    <w:tmpl w:val="F2E26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427F2"/>
    <w:multiLevelType w:val="hybridMultilevel"/>
    <w:tmpl w:val="58FE9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1"/>
  </w:num>
  <w:num w:numId="5">
    <w:abstractNumId w:val="1"/>
  </w:num>
  <w:num w:numId="6">
    <w:abstractNumId w:val="5"/>
  </w:num>
  <w:num w:numId="7">
    <w:abstractNumId w:val="13"/>
  </w:num>
  <w:num w:numId="8">
    <w:abstractNumId w:val="4"/>
  </w:num>
  <w:num w:numId="9">
    <w:abstractNumId w:val="14"/>
  </w:num>
  <w:num w:numId="10">
    <w:abstractNumId w:val="6"/>
  </w:num>
  <w:num w:numId="11">
    <w:abstractNumId w:val="16"/>
  </w:num>
  <w:num w:numId="12">
    <w:abstractNumId w:val="8"/>
  </w:num>
  <w:num w:numId="13">
    <w:abstractNumId w:val="10"/>
  </w:num>
  <w:num w:numId="14">
    <w:abstractNumId w:val="0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intFractionalCharacterWidth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A4"/>
    <w:rsid w:val="0000014A"/>
    <w:rsid w:val="00000193"/>
    <w:rsid w:val="0000134B"/>
    <w:rsid w:val="0000347E"/>
    <w:rsid w:val="00003FD6"/>
    <w:rsid w:val="0000445F"/>
    <w:rsid w:val="00005570"/>
    <w:rsid w:val="00005F20"/>
    <w:rsid w:val="00007FED"/>
    <w:rsid w:val="0001177D"/>
    <w:rsid w:val="00011893"/>
    <w:rsid w:val="0001223C"/>
    <w:rsid w:val="00013D44"/>
    <w:rsid w:val="0001437E"/>
    <w:rsid w:val="00014551"/>
    <w:rsid w:val="00014F15"/>
    <w:rsid w:val="000156E3"/>
    <w:rsid w:val="00015F4A"/>
    <w:rsid w:val="00016F41"/>
    <w:rsid w:val="0001708C"/>
    <w:rsid w:val="0002041E"/>
    <w:rsid w:val="00021C19"/>
    <w:rsid w:val="00021FED"/>
    <w:rsid w:val="0002314F"/>
    <w:rsid w:val="000231BF"/>
    <w:rsid w:val="000232D0"/>
    <w:rsid w:val="00023E6E"/>
    <w:rsid w:val="00023FAB"/>
    <w:rsid w:val="00024F37"/>
    <w:rsid w:val="000254AE"/>
    <w:rsid w:val="000323CB"/>
    <w:rsid w:val="000325D1"/>
    <w:rsid w:val="00034553"/>
    <w:rsid w:val="00035C2C"/>
    <w:rsid w:val="0003656E"/>
    <w:rsid w:val="00036D2E"/>
    <w:rsid w:val="00037DF8"/>
    <w:rsid w:val="00041CB9"/>
    <w:rsid w:val="00041E1B"/>
    <w:rsid w:val="00042C0E"/>
    <w:rsid w:val="00043ACB"/>
    <w:rsid w:val="00044703"/>
    <w:rsid w:val="00044994"/>
    <w:rsid w:val="00047EA5"/>
    <w:rsid w:val="00051158"/>
    <w:rsid w:val="00051376"/>
    <w:rsid w:val="00052520"/>
    <w:rsid w:val="00052EBE"/>
    <w:rsid w:val="000539F6"/>
    <w:rsid w:val="000543B3"/>
    <w:rsid w:val="00054F44"/>
    <w:rsid w:val="000550C5"/>
    <w:rsid w:val="00055F07"/>
    <w:rsid w:val="0006072C"/>
    <w:rsid w:val="00060E50"/>
    <w:rsid w:val="00062E52"/>
    <w:rsid w:val="000658A8"/>
    <w:rsid w:val="00066B87"/>
    <w:rsid w:val="00067780"/>
    <w:rsid w:val="000677A9"/>
    <w:rsid w:val="00067E09"/>
    <w:rsid w:val="00070F5D"/>
    <w:rsid w:val="00071A34"/>
    <w:rsid w:val="00072CBE"/>
    <w:rsid w:val="000735A3"/>
    <w:rsid w:val="00075A2E"/>
    <w:rsid w:val="00076DCC"/>
    <w:rsid w:val="00076FE2"/>
    <w:rsid w:val="00077275"/>
    <w:rsid w:val="0007750D"/>
    <w:rsid w:val="0007789E"/>
    <w:rsid w:val="00080F63"/>
    <w:rsid w:val="00081426"/>
    <w:rsid w:val="00081DE5"/>
    <w:rsid w:val="000834B4"/>
    <w:rsid w:val="00085102"/>
    <w:rsid w:val="000853CA"/>
    <w:rsid w:val="000857DF"/>
    <w:rsid w:val="00085A32"/>
    <w:rsid w:val="00085ABD"/>
    <w:rsid w:val="00085BA1"/>
    <w:rsid w:val="00085F27"/>
    <w:rsid w:val="00086535"/>
    <w:rsid w:val="00086543"/>
    <w:rsid w:val="00086706"/>
    <w:rsid w:val="000872D2"/>
    <w:rsid w:val="00087544"/>
    <w:rsid w:val="00092409"/>
    <w:rsid w:val="00092D9D"/>
    <w:rsid w:val="00092EF2"/>
    <w:rsid w:val="00093D37"/>
    <w:rsid w:val="00093E39"/>
    <w:rsid w:val="00095F38"/>
    <w:rsid w:val="000A0D6B"/>
    <w:rsid w:val="000A0F8D"/>
    <w:rsid w:val="000A1F02"/>
    <w:rsid w:val="000A38A3"/>
    <w:rsid w:val="000A51F3"/>
    <w:rsid w:val="000A6D14"/>
    <w:rsid w:val="000B0481"/>
    <w:rsid w:val="000B0896"/>
    <w:rsid w:val="000B0FCF"/>
    <w:rsid w:val="000B1E1A"/>
    <w:rsid w:val="000B204C"/>
    <w:rsid w:val="000B358B"/>
    <w:rsid w:val="000B37C4"/>
    <w:rsid w:val="000B3CA4"/>
    <w:rsid w:val="000B40C2"/>
    <w:rsid w:val="000B5596"/>
    <w:rsid w:val="000B5E4D"/>
    <w:rsid w:val="000B62F4"/>
    <w:rsid w:val="000B6432"/>
    <w:rsid w:val="000B77EA"/>
    <w:rsid w:val="000C0917"/>
    <w:rsid w:val="000C0932"/>
    <w:rsid w:val="000C14A6"/>
    <w:rsid w:val="000C172B"/>
    <w:rsid w:val="000C1C7E"/>
    <w:rsid w:val="000C35D0"/>
    <w:rsid w:val="000C45D3"/>
    <w:rsid w:val="000C6271"/>
    <w:rsid w:val="000D096C"/>
    <w:rsid w:val="000D0E86"/>
    <w:rsid w:val="000D14C3"/>
    <w:rsid w:val="000D2154"/>
    <w:rsid w:val="000D39A7"/>
    <w:rsid w:val="000D4FDC"/>
    <w:rsid w:val="000D4FDE"/>
    <w:rsid w:val="000D4FE5"/>
    <w:rsid w:val="000D6E92"/>
    <w:rsid w:val="000D6EBC"/>
    <w:rsid w:val="000D6F12"/>
    <w:rsid w:val="000D7A0C"/>
    <w:rsid w:val="000E15EC"/>
    <w:rsid w:val="000E1B9E"/>
    <w:rsid w:val="000E2CB5"/>
    <w:rsid w:val="000E342F"/>
    <w:rsid w:val="000E3EDC"/>
    <w:rsid w:val="000E4DEB"/>
    <w:rsid w:val="000E5C20"/>
    <w:rsid w:val="000E6370"/>
    <w:rsid w:val="000E6454"/>
    <w:rsid w:val="000E6AFA"/>
    <w:rsid w:val="000E6E7F"/>
    <w:rsid w:val="000E6F61"/>
    <w:rsid w:val="000E7222"/>
    <w:rsid w:val="000F1D26"/>
    <w:rsid w:val="000F2447"/>
    <w:rsid w:val="000F2731"/>
    <w:rsid w:val="000F3472"/>
    <w:rsid w:val="000F377D"/>
    <w:rsid w:val="000F3FAF"/>
    <w:rsid w:val="000F501D"/>
    <w:rsid w:val="000F5434"/>
    <w:rsid w:val="000F646A"/>
    <w:rsid w:val="000F707F"/>
    <w:rsid w:val="000F798D"/>
    <w:rsid w:val="001003CB"/>
    <w:rsid w:val="00102090"/>
    <w:rsid w:val="001026A3"/>
    <w:rsid w:val="00102B13"/>
    <w:rsid w:val="001030D7"/>
    <w:rsid w:val="00104804"/>
    <w:rsid w:val="00104B4E"/>
    <w:rsid w:val="00104E1F"/>
    <w:rsid w:val="0010524B"/>
    <w:rsid w:val="0010682B"/>
    <w:rsid w:val="001068FE"/>
    <w:rsid w:val="001070D4"/>
    <w:rsid w:val="00107C97"/>
    <w:rsid w:val="00110C4D"/>
    <w:rsid w:val="00111DB2"/>
    <w:rsid w:val="00112938"/>
    <w:rsid w:val="00113900"/>
    <w:rsid w:val="001145FA"/>
    <w:rsid w:val="0011640B"/>
    <w:rsid w:val="001166D1"/>
    <w:rsid w:val="001174DF"/>
    <w:rsid w:val="00117BD8"/>
    <w:rsid w:val="001211CF"/>
    <w:rsid w:val="0012123B"/>
    <w:rsid w:val="0012123C"/>
    <w:rsid w:val="00122066"/>
    <w:rsid w:val="00123174"/>
    <w:rsid w:val="0012345A"/>
    <w:rsid w:val="0012367C"/>
    <w:rsid w:val="00123849"/>
    <w:rsid w:val="00124F53"/>
    <w:rsid w:val="00125236"/>
    <w:rsid w:val="001257FA"/>
    <w:rsid w:val="00126C8F"/>
    <w:rsid w:val="001301DC"/>
    <w:rsid w:val="00130412"/>
    <w:rsid w:val="001305F0"/>
    <w:rsid w:val="001310FF"/>
    <w:rsid w:val="0013179A"/>
    <w:rsid w:val="001317C3"/>
    <w:rsid w:val="0013239D"/>
    <w:rsid w:val="00133CA7"/>
    <w:rsid w:val="00136917"/>
    <w:rsid w:val="00140C9D"/>
    <w:rsid w:val="00140D81"/>
    <w:rsid w:val="0014119F"/>
    <w:rsid w:val="00141618"/>
    <w:rsid w:val="001450ED"/>
    <w:rsid w:val="00145C8C"/>
    <w:rsid w:val="00146686"/>
    <w:rsid w:val="0014677D"/>
    <w:rsid w:val="001474AE"/>
    <w:rsid w:val="001509F9"/>
    <w:rsid w:val="00151170"/>
    <w:rsid w:val="00151DBA"/>
    <w:rsid w:val="00152AFC"/>
    <w:rsid w:val="00152F30"/>
    <w:rsid w:val="00153730"/>
    <w:rsid w:val="001545B0"/>
    <w:rsid w:val="00154E6C"/>
    <w:rsid w:val="001552FE"/>
    <w:rsid w:val="001569C9"/>
    <w:rsid w:val="00156AD9"/>
    <w:rsid w:val="00156C81"/>
    <w:rsid w:val="001571AC"/>
    <w:rsid w:val="0015720D"/>
    <w:rsid w:val="00157EA4"/>
    <w:rsid w:val="00157EC5"/>
    <w:rsid w:val="00161547"/>
    <w:rsid w:val="00161FA3"/>
    <w:rsid w:val="001632CA"/>
    <w:rsid w:val="00163469"/>
    <w:rsid w:val="00164BC1"/>
    <w:rsid w:val="0016674C"/>
    <w:rsid w:val="00171366"/>
    <w:rsid w:val="00172548"/>
    <w:rsid w:val="00172CB4"/>
    <w:rsid w:val="0017376A"/>
    <w:rsid w:val="00173DE3"/>
    <w:rsid w:val="001740DB"/>
    <w:rsid w:val="001748AC"/>
    <w:rsid w:val="00174CCC"/>
    <w:rsid w:val="001752F6"/>
    <w:rsid w:val="00175C36"/>
    <w:rsid w:val="0017604D"/>
    <w:rsid w:val="00176848"/>
    <w:rsid w:val="00177687"/>
    <w:rsid w:val="00177772"/>
    <w:rsid w:val="00180F03"/>
    <w:rsid w:val="001812CC"/>
    <w:rsid w:val="00181564"/>
    <w:rsid w:val="001856EC"/>
    <w:rsid w:val="0018737E"/>
    <w:rsid w:val="00187C63"/>
    <w:rsid w:val="00187C89"/>
    <w:rsid w:val="00190511"/>
    <w:rsid w:val="0019058E"/>
    <w:rsid w:val="0019064E"/>
    <w:rsid w:val="001906CC"/>
    <w:rsid w:val="00190A1F"/>
    <w:rsid w:val="00190C5C"/>
    <w:rsid w:val="001915C2"/>
    <w:rsid w:val="0019192E"/>
    <w:rsid w:val="00192940"/>
    <w:rsid w:val="001943F1"/>
    <w:rsid w:val="00194ADA"/>
    <w:rsid w:val="001955EB"/>
    <w:rsid w:val="00195F55"/>
    <w:rsid w:val="00196FD3"/>
    <w:rsid w:val="001A0173"/>
    <w:rsid w:val="001A0646"/>
    <w:rsid w:val="001A19A1"/>
    <w:rsid w:val="001A2E47"/>
    <w:rsid w:val="001A3559"/>
    <w:rsid w:val="001A437F"/>
    <w:rsid w:val="001A5761"/>
    <w:rsid w:val="001A5D08"/>
    <w:rsid w:val="001A6012"/>
    <w:rsid w:val="001A6A0B"/>
    <w:rsid w:val="001A7E64"/>
    <w:rsid w:val="001B0387"/>
    <w:rsid w:val="001B13C8"/>
    <w:rsid w:val="001B1DA7"/>
    <w:rsid w:val="001B218B"/>
    <w:rsid w:val="001B238E"/>
    <w:rsid w:val="001B5078"/>
    <w:rsid w:val="001B5BEB"/>
    <w:rsid w:val="001B7D71"/>
    <w:rsid w:val="001C1A89"/>
    <w:rsid w:val="001C34FB"/>
    <w:rsid w:val="001C3D80"/>
    <w:rsid w:val="001D1012"/>
    <w:rsid w:val="001D1B04"/>
    <w:rsid w:val="001D2646"/>
    <w:rsid w:val="001D302F"/>
    <w:rsid w:val="001D353A"/>
    <w:rsid w:val="001D4738"/>
    <w:rsid w:val="001D4757"/>
    <w:rsid w:val="001D6E81"/>
    <w:rsid w:val="001D6F1E"/>
    <w:rsid w:val="001D723B"/>
    <w:rsid w:val="001E0FD7"/>
    <w:rsid w:val="001E1957"/>
    <w:rsid w:val="001E2AAE"/>
    <w:rsid w:val="001E3B89"/>
    <w:rsid w:val="001E3C3D"/>
    <w:rsid w:val="001E453F"/>
    <w:rsid w:val="001E4896"/>
    <w:rsid w:val="001E53FB"/>
    <w:rsid w:val="001E56A8"/>
    <w:rsid w:val="001E5A94"/>
    <w:rsid w:val="001E651C"/>
    <w:rsid w:val="001E66C6"/>
    <w:rsid w:val="001F06A1"/>
    <w:rsid w:val="001F1B37"/>
    <w:rsid w:val="001F1D00"/>
    <w:rsid w:val="001F256B"/>
    <w:rsid w:val="001F27CC"/>
    <w:rsid w:val="001F2D48"/>
    <w:rsid w:val="001F3100"/>
    <w:rsid w:val="001F4A2F"/>
    <w:rsid w:val="001F5218"/>
    <w:rsid w:val="001F5908"/>
    <w:rsid w:val="002001F2"/>
    <w:rsid w:val="002006B2"/>
    <w:rsid w:val="00200990"/>
    <w:rsid w:val="00200DAB"/>
    <w:rsid w:val="00201017"/>
    <w:rsid w:val="00201DEC"/>
    <w:rsid w:val="002037FC"/>
    <w:rsid w:val="00204B41"/>
    <w:rsid w:val="002056B2"/>
    <w:rsid w:val="0020586E"/>
    <w:rsid w:val="002062A6"/>
    <w:rsid w:val="00206FD4"/>
    <w:rsid w:val="00210B60"/>
    <w:rsid w:val="00212186"/>
    <w:rsid w:val="00213DCF"/>
    <w:rsid w:val="002145AD"/>
    <w:rsid w:val="002146E7"/>
    <w:rsid w:val="00214728"/>
    <w:rsid w:val="00215482"/>
    <w:rsid w:val="00217542"/>
    <w:rsid w:val="00220B76"/>
    <w:rsid w:val="002219B5"/>
    <w:rsid w:val="0022228B"/>
    <w:rsid w:val="002225C3"/>
    <w:rsid w:val="002234A5"/>
    <w:rsid w:val="00225266"/>
    <w:rsid w:val="00226E0C"/>
    <w:rsid w:val="002270FF"/>
    <w:rsid w:val="0022724D"/>
    <w:rsid w:val="0022768F"/>
    <w:rsid w:val="002308A5"/>
    <w:rsid w:val="002317BF"/>
    <w:rsid w:val="002323B7"/>
    <w:rsid w:val="002350B5"/>
    <w:rsid w:val="002358DE"/>
    <w:rsid w:val="00235CD0"/>
    <w:rsid w:val="00237433"/>
    <w:rsid w:val="00237FB3"/>
    <w:rsid w:val="002400EE"/>
    <w:rsid w:val="0024089F"/>
    <w:rsid w:val="00241D59"/>
    <w:rsid w:val="0024274F"/>
    <w:rsid w:val="002430E6"/>
    <w:rsid w:val="00243468"/>
    <w:rsid w:val="00243DDC"/>
    <w:rsid w:val="002441D0"/>
    <w:rsid w:val="00245A5F"/>
    <w:rsid w:val="002468DD"/>
    <w:rsid w:val="0025027D"/>
    <w:rsid w:val="002504F0"/>
    <w:rsid w:val="00251A9E"/>
    <w:rsid w:val="0025316E"/>
    <w:rsid w:val="002533B0"/>
    <w:rsid w:val="0025352F"/>
    <w:rsid w:val="0025631D"/>
    <w:rsid w:val="0025641D"/>
    <w:rsid w:val="00256DF8"/>
    <w:rsid w:val="002570CA"/>
    <w:rsid w:val="0025715E"/>
    <w:rsid w:val="0025771F"/>
    <w:rsid w:val="002577B1"/>
    <w:rsid w:val="0026026B"/>
    <w:rsid w:val="002606E1"/>
    <w:rsid w:val="0026322D"/>
    <w:rsid w:val="00263AD8"/>
    <w:rsid w:val="00265130"/>
    <w:rsid w:val="00265C1D"/>
    <w:rsid w:val="00265E28"/>
    <w:rsid w:val="00266056"/>
    <w:rsid w:val="00266495"/>
    <w:rsid w:val="002671CF"/>
    <w:rsid w:val="00271F92"/>
    <w:rsid w:val="00272561"/>
    <w:rsid w:val="00273F47"/>
    <w:rsid w:val="002748CD"/>
    <w:rsid w:val="0027721D"/>
    <w:rsid w:val="00277486"/>
    <w:rsid w:val="00280031"/>
    <w:rsid w:val="00280BC8"/>
    <w:rsid w:val="002810C3"/>
    <w:rsid w:val="00281345"/>
    <w:rsid w:val="002827FC"/>
    <w:rsid w:val="00282E91"/>
    <w:rsid w:val="00283AB4"/>
    <w:rsid w:val="0028416F"/>
    <w:rsid w:val="00284267"/>
    <w:rsid w:val="0028428D"/>
    <w:rsid w:val="00285057"/>
    <w:rsid w:val="002856A5"/>
    <w:rsid w:val="002858BF"/>
    <w:rsid w:val="00286E24"/>
    <w:rsid w:val="00287C9B"/>
    <w:rsid w:val="00287F7E"/>
    <w:rsid w:val="0029020B"/>
    <w:rsid w:val="00291A2E"/>
    <w:rsid w:val="0029293E"/>
    <w:rsid w:val="002929E1"/>
    <w:rsid w:val="00294679"/>
    <w:rsid w:val="00294B95"/>
    <w:rsid w:val="00294EC3"/>
    <w:rsid w:val="00294FC0"/>
    <w:rsid w:val="00294FF9"/>
    <w:rsid w:val="002958B9"/>
    <w:rsid w:val="002960FF"/>
    <w:rsid w:val="00296BC2"/>
    <w:rsid w:val="002977EB"/>
    <w:rsid w:val="00297D53"/>
    <w:rsid w:val="002A28DE"/>
    <w:rsid w:val="002A3E66"/>
    <w:rsid w:val="002A4CC2"/>
    <w:rsid w:val="002A50E3"/>
    <w:rsid w:val="002A5EDF"/>
    <w:rsid w:val="002A609A"/>
    <w:rsid w:val="002A66AA"/>
    <w:rsid w:val="002A72B1"/>
    <w:rsid w:val="002A7B60"/>
    <w:rsid w:val="002B00E0"/>
    <w:rsid w:val="002B054E"/>
    <w:rsid w:val="002B0B71"/>
    <w:rsid w:val="002B0F4C"/>
    <w:rsid w:val="002B14E4"/>
    <w:rsid w:val="002B54E7"/>
    <w:rsid w:val="002B639E"/>
    <w:rsid w:val="002B6C29"/>
    <w:rsid w:val="002B7256"/>
    <w:rsid w:val="002C4870"/>
    <w:rsid w:val="002C49E6"/>
    <w:rsid w:val="002C4C19"/>
    <w:rsid w:val="002C6851"/>
    <w:rsid w:val="002C70CA"/>
    <w:rsid w:val="002C72F5"/>
    <w:rsid w:val="002C7661"/>
    <w:rsid w:val="002D265B"/>
    <w:rsid w:val="002D2A1D"/>
    <w:rsid w:val="002D44BE"/>
    <w:rsid w:val="002D5986"/>
    <w:rsid w:val="002E1339"/>
    <w:rsid w:val="002E346F"/>
    <w:rsid w:val="002E34C7"/>
    <w:rsid w:val="002E3B74"/>
    <w:rsid w:val="002E4D9D"/>
    <w:rsid w:val="002E586A"/>
    <w:rsid w:val="002E67CD"/>
    <w:rsid w:val="002E7D07"/>
    <w:rsid w:val="002E7F28"/>
    <w:rsid w:val="002F01EF"/>
    <w:rsid w:val="002F05D0"/>
    <w:rsid w:val="002F2438"/>
    <w:rsid w:val="002F24B9"/>
    <w:rsid w:val="002F2F88"/>
    <w:rsid w:val="002F4F94"/>
    <w:rsid w:val="002F5969"/>
    <w:rsid w:val="002F6C55"/>
    <w:rsid w:val="002F7368"/>
    <w:rsid w:val="002F7473"/>
    <w:rsid w:val="002F74F4"/>
    <w:rsid w:val="002F77D2"/>
    <w:rsid w:val="0030007D"/>
    <w:rsid w:val="00301DB0"/>
    <w:rsid w:val="00302522"/>
    <w:rsid w:val="003028EA"/>
    <w:rsid w:val="00303E46"/>
    <w:rsid w:val="003046CB"/>
    <w:rsid w:val="00304706"/>
    <w:rsid w:val="00305B82"/>
    <w:rsid w:val="0030688D"/>
    <w:rsid w:val="00311C23"/>
    <w:rsid w:val="00312995"/>
    <w:rsid w:val="00313A2E"/>
    <w:rsid w:val="00313B82"/>
    <w:rsid w:val="0031594A"/>
    <w:rsid w:val="00315E3F"/>
    <w:rsid w:val="00316712"/>
    <w:rsid w:val="00317764"/>
    <w:rsid w:val="003217AA"/>
    <w:rsid w:val="003219F1"/>
    <w:rsid w:val="003235A2"/>
    <w:rsid w:val="003237B2"/>
    <w:rsid w:val="00325D2C"/>
    <w:rsid w:val="00330AD6"/>
    <w:rsid w:val="00331EA2"/>
    <w:rsid w:val="00332A65"/>
    <w:rsid w:val="00332BAC"/>
    <w:rsid w:val="00334DC2"/>
    <w:rsid w:val="00334DC7"/>
    <w:rsid w:val="00335E64"/>
    <w:rsid w:val="00336EE4"/>
    <w:rsid w:val="00336F91"/>
    <w:rsid w:val="0034140B"/>
    <w:rsid w:val="003416CB"/>
    <w:rsid w:val="00341EBF"/>
    <w:rsid w:val="003443E3"/>
    <w:rsid w:val="00344D83"/>
    <w:rsid w:val="00345315"/>
    <w:rsid w:val="00346BC2"/>
    <w:rsid w:val="00351AEA"/>
    <w:rsid w:val="00353F0B"/>
    <w:rsid w:val="003547C2"/>
    <w:rsid w:val="00356B46"/>
    <w:rsid w:val="00356DBA"/>
    <w:rsid w:val="00357631"/>
    <w:rsid w:val="00357893"/>
    <w:rsid w:val="003606AE"/>
    <w:rsid w:val="00361ADC"/>
    <w:rsid w:val="00363F55"/>
    <w:rsid w:val="00364003"/>
    <w:rsid w:val="003649F8"/>
    <w:rsid w:val="00364A9B"/>
    <w:rsid w:val="0036680C"/>
    <w:rsid w:val="0036711A"/>
    <w:rsid w:val="00367A66"/>
    <w:rsid w:val="00367B10"/>
    <w:rsid w:val="00367B83"/>
    <w:rsid w:val="00367BB4"/>
    <w:rsid w:val="003713B1"/>
    <w:rsid w:val="00371B0A"/>
    <w:rsid w:val="00372894"/>
    <w:rsid w:val="00376E52"/>
    <w:rsid w:val="00377AF3"/>
    <w:rsid w:val="00380370"/>
    <w:rsid w:val="00380A08"/>
    <w:rsid w:val="003811CF"/>
    <w:rsid w:val="00381634"/>
    <w:rsid w:val="00384D92"/>
    <w:rsid w:val="00384E00"/>
    <w:rsid w:val="00386D40"/>
    <w:rsid w:val="0038741A"/>
    <w:rsid w:val="003914BF"/>
    <w:rsid w:val="003919DB"/>
    <w:rsid w:val="003932F2"/>
    <w:rsid w:val="00393619"/>
    <w:rsid w:val="0039366C"/>
    <w:rsid w:val="00393BA5"/>
    <w:rsid w:val="00393EBD"/>
    <w:rsid w:val="00394117"/>
    <w:rsid w:val="00394789"/>
    <w:rsid w:val="00394C90"/>
    <w:rsid w:val="00395138"/>
    <w:rsid w:val="00396DFD"/>
    <w:rsid w:val="003970FF"/>
    <w:rsid w:val="0039724F"/>
    <w:rsid w:val="00397C7F"/>
    <w:rsid w:val="003A0A83"/>
    <w:rsid w:val="003A214B"/>
    <w:rsid w:val="003A3A67"/>
    <w:rsid w:val="003A48A8"/>
    <w:rsid w:val="003A4932"/>
    <w:rsid w:val="003A4E2F"/>
    <w:rsid w:val="003A5F7E"/>
    <w:rsid w:val="003A7784"/>
    <w:rsid w:val="003B01FC"/>
    <w:rsid w:val="003B05C0"/>
    <w:rsid w:val="003B1081"/>
    <w:rsid w:val="003B14ED"/>
    <w:rsid w:val="003B292D"/>
    <w:rsid w:val="003B4ECB"/>
    <w:rsid w:val="003B4EF9"/>
    <w:rsid w:val="003B7352"/>
    <w:rsid w:val="003C0CE7"/>
    <w:rsid w:val="003C2DCB"/>
    <w:rsid w:val="003C2DED"/>
    <w:rsid w:val="003C4B07"/>
    <w:rsid w:val="003C573C"/>
    <w:rsid w:val="003C68EA"/>
    <w:rsid w:val="003D0B34"/>
    <w:rsid w:val="003D2A2A"/>
    <w:rsid w:val="003D3EB3"/>
    <w:rsid w:val="003D4226"/>
    <w:rsid w:val="003D44F6"/>
    <w:rsid w:val="003D4707"/>
    <w:rsid w:val="003D4ECD"/>
    <w:rsid w:val="003D6B70"/>
    <w:rsid w:val="003E0146"/>
    <w:rsid w:val="003E05E7"/>
    <w:rsid w:val="003E2706"/>
    <w:rsid w:val="003E39A6"/>
    <w:rsid w:val="003E3AF9"/>
    <w:rsid w:val="003E3ED8"/>
    <w:rsid w:val="003E4F7D"/>
    <w:rsid w:val="003E5374"/>
    <w:rsid w:val="003E6076"/>
    <w:rsid w:val="003E61A1"/>
    <w:rsid w:val="003E6B0B"/>
    <w:rsid w:val="003E7B1E"/>
    <w:rsid w:val="003F1456"/>
    <w:rsid w:val="003F152B"/>
    <w:rsid w:val="003F1C91"/>
    <w:rsid w:val="003F1CCA"/>
    <w:rsid w:val="003F2418"/>
    <w:rsid w:val="003F26E0"/>
    <w:rsid w:val="003F334D"/>
    <w:rsid w:val="003F40F8"/>
    <w:rsid w:val="003F484B"/>
    <w:rsid w:val="003F4F01"/>
    <w:rsid w:val="003F598A"/>
    <w:rsid w:val="003F60B5"/>
    <w:rsid w:val="003F66CC"/>
    <w:rsid w:val="00400194"/>
    <w:rsid w:val="00401451"/>
    <w:rsid w:val="00402118"/>
    <w:rsid w:val="00402829"/>
    <w:rsid w:val="004029AB"/>
    <w:rsid w:val="00402C47"/>
    <w:rsid w:val="004050B9"/>
    <w:rsid w:val="00405770"/>
    <w:rsid w:val="004060D2"/>
    <w:rsid w:val="004073BD"/>
    <w:rsid w:val="004116D3"/>
    <w:rsid w:val="0041211F"/>
    <w:rsid w:val="00412A48"/>
    <w:rsid w:val="00413695"/>
    <w:rsid w:val="004137DB"/>
    <w:rsid w:val="00415090"/>
    <w:rsid w:val="00415711"/>
    <w:rsid w:val="00416676"/>
    <w:rsid w:val="00416C3C"/>
    <w:rsid w:val="00417FDB"/>
    <w:rsid w:val="00420DF8"/>
    <w:rsid w:val="00421F25"/>
    <w:rsid w:val="004230DB"/>
    <w:rsid w:val="00423722"/>
    <w:rsid w:val="004238CE"/>
    <w:rsid w:val="00423BCF"/>
    <w:rsid w:val="00423FF4"/>
    <w:rsid w:val="004240C3"/>
    <w:rsid w:val="0043163E"/>
    <w:rsid w:val="004316A5"/>
    <w:rsid w:val="00431C09"/>
    <w:rsid w:val="00431D02"/>
    <w:rsid w:val="00435099"/>
    <w:rsid w:val="004369F4"/>
    <w:rsid w:val="004374E2"/>
    <w:rsid w:val="00437974"/>
    <w:rsid w:val="00437D97"/>
    <w:rsid w:val="00440E10"/>
    <w:rsid w:val="00441F86"/>
    <w:rsid w:val="00442037"/>
    <w:rsid w:val="004423AD"/>
    <w:rsid w:val="00443217"/>
    <w:rsid w:val="00444728"/>
    <w:rsid w:val="004468BB"/>
    <w:rsid w:val="00447B33"/>
    <w:rsid w:val="004503BA"/>
    <w:rsid w:val="00451D1E"/>
    <w:rsid w:val="00452109"/>
    <w:rsid w:val="0045250E"/>
    <w:rsid w:val="004530AA"/>
    <w:rsid w:val="004553BF"/>
    <w:rsid w:val="00455EF1"/>
    <w:rsid w:val="00456D6D"/>
    <w:rsid w:val="00456EFB"/>
    <w:rsid w:val="0045715B"/>
    <w:rsid w:val="004578C2"/>
    <w:rsid w:val="00457C8E"/>
    <w:rsid w:val="00457DC4"/>
    <w:rsid w:val="0046045C"/>
    <w:rsid w:val="004607F6"/>
    <w:rsid w:val="00461356"/>
    <w:rsid w:val="00461751"/>
    <w:rsid w:val="00462397"/>
    <w:rsid w:val="0046479E"/>
    <w:rsid w:val="00464921"/>
    <w:rsid w:val="00465038"/>
    <w:rsid w:val="004679EB"/>
    <w:rsid w:val="00470194"/>
    <w:rsid w:val="00470C3B"/>
    <w:rsid w:val="00470C84"/>
    <w:rsid w:val="004718BD"/>
    <w:rsid w:val="00472269"/>
    <w:rsid w:val="00472E76"/>
    <w:rsid w:val="004733F2"/>
    <w:rsid w:val="00473645"/>
    <w:rsid w:val="004755F9"/>
    <w:rsid w:val="004770C5"/>
    <w:rsid w:val="00477C68"/>
    <w:rsid w:val="00480E99"/>
    <w:rsid w:val="004824D9"/>
    <w:rsid w:val="004835F5"/>
    <w:rsid w:val="004842B8"/>
    <w:rsid w:val="0048560D"/>
    <w:rsid w:val="00487085"/>
    <w:rsid w:val="00487FEF"/>
    <w:rsid w:val="004918F2"/>
    <w:rsid w:val="00491B5C"/>
    <w:rsid w:val="0049238C"/>
    <w:rsid w:val="004939CB"/>
    <w:rsid w:val="004950EB"/>
    <w:rsid w:val="0049547C"/>
    <w:rsid w:val="00495A77"/>
    <w:rsid w:val="004A05D2"/>
    <w:rsid w:val="004A1ECC"/>
    <w:rsid w:val="004A3C71"/>
    <w:rsid w:val="004A4E65"/>
    <w:rsid w:val="004A552C"/>
    <w:rsid w:val="004A632E"/>
    <w:rsid w:val="004B03F0"/>
    <w:rsid w:val="004B03F4"/>
    <w:rsid w:val="004B064B"/>
    <w:rsid w:val="004B0CB3"/>
    <w:rsid w:val="004B251B"/>
    <w:rsid w:val="004B43FD"/>
    <w:rsid w:val="004B620A"/>
    <w:rsid w:val="004B718B"/>
    <w:rsid w:val="004B75A8"/>
    <w:rsid w:val="004C131F"/>
    <w:rsid w:val="004C1641"/>
    <w:rsid w:val="004C408E"/>
    <w:rsid w:val="004C751E"/>
    <w:rsid w:val="004C7C54"/>
    <w:rsid w:val="004D03B2"/>
    <w:rsid w:val="004D0592"/>
    <w:rsid w:val="004D13DB"/>
    <w:rsid w:val="004D1F98"/>
    <w:rsid w:val="004D20A3"/>
    <w:rsid w:val="004D2F6F"/>
    <w:rsid w:val="004D3249"/>
    <w:rsid w:val="004D33B8"/>
    <w:rsid w:val="004D3F07"/>
    <w:rsid w:val="004D487C"/>
    <w:rsid w:val="004D636A"/>
    <w:rsid w:val="004D6988"/>
    <w:rsid w:val="004D7E3E"/>
    <w:rsid w:val="004E02B0"/>
    <w:rsid w:val="004E0CA5"/>
    <w:rsid w:val="004E0FCF"/>
    <w:rsid w:val="004E1C4F"/>
    <w:rsid w:val="004E23AB"/>
    <w:rsid w:val="004E3E72"/>
    <w:rsid w:val="004E6C6B"/>
    <w:rsid w:val="004E6FD4"/>
    <w:rsid w:val="004E7702"/>
    <w:rsid w:val="004F00D7"/>
    <w:rsid w:val="004F0B2C"/>
    <w:rsid w:val="004F109A"/>
    <w:rsid w:val="004F6869"/>
    <w:rsid w:val="004F7C7C"/>
    <w:rsid w:val="00500A4B"/>
    <w:rsid w:val="005010AC"/>
    <w:rsid w:val="00501C7F"/>
    <w:rsid w:val="0050266A"/>
    <w:rsid w:val="00502BC4"/>
    <w:rsid w:val="00503BC7"/>
    <w:rsid w:val="0050511B"/>
    <w:rsid w:val="00505DA1"/>
    <w:rsid w:val="00506E7C"/>
    <w:rsid w:val="00507BD8"/>
    <w:rsid w:val="00510098"/>
    <w:rsid w:val="005103EC"/>
    <w:rsid w:val="00510926"/>
    <w:rsid w:val="005130B0"/>
    <w:rsid w:val="00513A00"/>
    <w:rsid w:val="005171B5"/>
    <w:rsid w:val="005209EC"/>
    <w:rsid w:val="00521372"/>
    <w:rsid w:val="00521D90"/>
    <w:rsid w:val="00521E7E"/>
    <w:rsid w:val="00521FC5"/>
    <w:rsid w:val="005223C7"/>
    <w:rsid w:val="00524AB7"/>
    <w:rsid w:val="0052575A"/>
    <w:rsid w:val="00525D80"/>
    <w:rsid w:val="00526A57"/>
    <w:rsid w:val="00527346"/>
    <w:rsid w:val="005274C0"/>
    <w:rsid w:val="00530723"/>
    <w:rsid w:val="00531755"/>
    <w:rsid w:val="005357B6"/>
    <w:rsid w:val="00537706"/>
    <w:rsid w:val="00537736"/>
    <w:rsid w:val="00541BD5"/>
    <w:rsid w:val="005436A3"/>
    <w:rsid w:val="00543ACB"/>
    <w:rsid w:val="00543CBA"/>
    <w:rsid w:val="005446DC"/>
    <w:rsid w:val="00544FEF"/>
    <w:rsid w:val="00545BF4"/>
    <w:rsid w:val="00547AE9"/>
    <w:rsid w:val="00547B2E"/>
    <w:rsid w:val="00547B57"/>
    <w:rsid w:val="00550B42"/>
    <w:rsid w:val="00551109"/>
    <w:rsid w:val="00551326"/>
    <w:rsid w:val="00551518"/>
    <w:rsid w:val="00552913"/>
    <w:rsid w:val="00552E26"/>
    <w:rsid w:val="00554338"/>
    <w:rsid w:val="00554820"/>
    <w:rsid w:val="00554DD7"/>
    <w:rsid w:val="00555C63"/>
    <w:rsid w:val="00556288"/>
    <w:rsid w:val="0055645D"/>
    <w:rsid w:val="005604EE"/>
    <w:rsid w:val="00560F67"/>
    <w:rsid w:val="005617B0"/>
    <w:rsid w:val="00562231"/>
    <w:rsid w:val="005626C1"/>
    <w:rsid w:val="00562838"/>
    <w:rsid w:val="00563691"/>
    <w:rsid w:val="0056720C"/>
    <w:rsid w:val="00572D35"/>
    <w:rsid w:val="00573DBA"/>
    <w:rsid w:val="00574729"/>
    <w:rsid w:val="005753C5"/>
    <w:rsid w:val="0057582B"/>
    <w:rsid w:val="0057692D"/>
    <w:rsid w:val="00576AE7"/>
    <w:rsid w:val="00577AF1"/>
    <w:rsid w:val="00580B4E"/>
    <w:rsid w:val="005850B4"/>
    <w:rsid w:val="005852AE"/>
    <w:rsid w:val="005860B3"/>
    <w:rsid w:val="00586B7F"/>
    <w:rsid w:val="00587C82"/>
    <w:rsid w:val="00591037"/>
    <w:rsid w:val="00592AA1"/>
    <w:rsid w:val="00592B1F"/>
    <w:rsid w:val="00593E06"/>
    <w:rsid w:val="00594A1A"/>
    <w:rsid w:val="00594E91"/>
    <w:rsid w:val="00595855"/>
    <w:rsid w:val="00595904"/>
    <w:rsid w:val="00597A71"/>
    <w:rsid w:val="005A00F3"/>
    <w:rsid w:val="005A1EF2"/>
    <w:rsid w:val="005A21E6"/>
    <w:rsid w:val="005A2564"/>
    <w:rsid w:val="005A3983"/>
    <w:rsid w:val="005A4FD6"/>
    <w:rsid w:val="005A63F3"/>
    <w:rsid w:val="005A7759"/>
    <w:rsid w:val="005B2C1C"/>
    <w:rsid w:val="005B4E5D"/>
    <w:rsid w:val="005B6F93"/>
    <w:rsid w:val="005B759D"/>
    <w:rsid w:val="005C0E3B"/>
    <w:rsid w:val="005C0FE6"/>
    <w:rsid w:val="005C20DD"/>
    <w:rsid w:val="005C22CA"/>
    <w:rsid w:val="005C3154"/>
    <w:rsid w:val="005C3275"/>
    <w:rsid w:val="005C3578"/>
    <w:rsid w:val="005C41A4"/>
    <w:rsid w:val="005C4368"/>
    <w:rsid w:val="005C4EB8"/>
    <w:rsid w:val="005C5AB3"/>
    <w:rsid w:val="005D03E5"/>
    <w:rsid w:val="005D0712"/>
    <w:rsid w:val="005D0CDD"/>
    <w:rsid w:val="005D2804"/>
    <w:rsid w:val="005D37EF"/>
    <w:rsid w:val="005D3DAD"/>
    <w:rsid w:val="005D5B31"/>
    <w:rsid w:val="005D6188"/>
    <w:rsid w:val="005D6C47"/>
    <w:rsid w:val="005D753E"/>
    <w:rsid w:val="005D7E68"/>
    <w:rsid w:val="005E1080"/>
    <w:rsid w:val="005E126C"/>
    <w:rsid w:val="005E16B2"/>
    <w:rsid w:val="005E1C58"/>
    <w:rsid w:val="005E2B53"/>
    <w:rsid w:val="005E2C03"/>
    <w:rsid w:val="005E3826"/>
    <w:rsid w:val="005E3BC2"/>
    <w:rsid w:val="005E4286"/>
    <w:rsid w:val="005E42B0"/>
    <w:rsid w:val="005E5D9A"/>
    <w:rsid w:val="005E6F8D"/>
    <w:rsid w:val="005E72E5"/>
    <w:rsid w:val="005F0405"/>
    <w:rsid w:val="005F0683"/>
    <w:rsid w:val="005F1B27"/>
    <w:rsid w:val="005F2373"/>
    <w:rsid w:val="005F2A62"/>
    <w:rsid w:val="005F353D"/>
    <w:rsid w:val="005F39B8"/>
    <w:rsid w:val="005F4C4B"/>
    <w:rsid w:val="005F52BA"/>
    <w:rsid w:val="005F60A5"/>
    <w:rsid w:val="005F60CE"/>
    <w:rsid w:val="005F7DCD"/>
    <w:rsid w:val="00600538"/>
    <w:rsid w:val="0060263F"/>
    <w:rsid w:val="006029D7"/>
    <w:rsid w:val="00604260"/>
    <w:rsid w:val="00604A59"/>
    <w:rsid w:val="00607AA8"/>
    <w:rsid w:val="00610BCE"/>
    <w:rsid w:val="00610EEF"/>
    <w:rsid w:val="00611433"/>
    <w:rsid w:val="00611D78"/>
    <w:rsid w:val="00612324"/>
    <w:rsid w:val="00612631"/>
    <w:rsid w:val="00612BD7"/>
    <w:rsid w:val="00613C5E"/>
    <w:rsid w:val="006169E6"/>
    <w:rsid w:val="00616ABE"/>
    <w:rsid w:val="00617DFE"/>
    <w:rsid w:val="00621D11"/>
    <w:rsid w:val="00622626"/>
    <w:rsid w:val="006227A7"/>
    <w:rsid w:val="00623713"/>
    <w:rsid w:val="0062406C"/>
    <w:rsid w:val="0062440B"/>
    <w:rsid w:val="006250F3"/>
    <w:rsid w:val="00625BE2"/>
    <w:rsid w:val="00627E0C"/>
    <w:rsid w:val="00630418"/>
    <w:rsid w:val="00631054"/>
    <w:rsid w:val="00632573"/>
    <w:rsid w:val="006326AE"/>
    <w:rsid w:val="006339F4"/>
    <w:rsid w:val="006340C2"/>
    <w:rsid w:val="006343D5"/>
    <w:rsid w:val="00636D8B"/>
    <w:rsid w:val="0064085F"/>
    <w:rsid w:val="006416AB"/>
    <w:rsid w:val="006421B0"/>
    <w:rsid w:val="00642CCE"/>
    <w:rsid w:val="00644FEF"/>
    <w:rsid w:val="0064563D"/>
    <w:rsid w:val="006463C3"/>
    <w:rsid w:val="00646FD4"/>
    <w:rsid w:val="0064714D"/>
    <w:rsid w:val="00647998"/>
    <w:rsid w:val="00650763"/>
    <w:rsid w:val="00650E75"/>
    <w:rsid w:val="0065184E"/>
    <w:rsid w:val="0065385B"/>
    <w:rsid w:val="00653A33"/>
    <w:rsid w:val="00653CC8"/>
    <w:rsid w:val="00654697"/>
    <w:rsid w:val="00654D57"/>
    <w:rsid w:val="0065613A"/>
    <w:rsid w:val="00657245"/>
    <w:rsid w:val="00657554"/>
    <w:rsid w:val="00661FA6"/>
    <w:rsid w:val="00662021"/>
    <w:rsid w:val="00662060"/>
    <w:rsid w:val="00663894"/>
    <w:rsid w:val="00663F46"/>
    <w:rsid w:val="00664783"/>
    <w:rsid w:val="006653BB"/>
    <w:rsid w:val="00665779"/>
    <w:rsid w:val="00666E9D"/>
    <w:rsid w:val="006708E9"/>
    <w:rsid w:val="0067192B"/>
    <w:rsid w:val="0067229F"/>
    <w:rsid w:val="00672B44"/>
    <w:rsid w:val="006739DB"/>
    <w:rsid w:val="006741A1"/>
    <w:rsid w:val="006746E6"/>
    <w:rsid w:val="00674A44"/>
    <w:rsid w:val="00675879"/>
    <w:rsid w:val="006763A8"/>
    <w:rsid w:val="006765A1"/>
    <w:rsid w:val="00676A65"/>
    <w:rsid w:val="00681958"/>
    <w:rsid w:val="006819C9"/>
    <w:rsid w:val="00681A6F"/>
    <w:rsid w:val="006830D4"/>
    <w:rsid w:val="006848A0"/>
    <w:rsid w:val="006857FC"/>
    <w:rsid w:val="00685925"/>
    <w:rsid w:val="0069004D"/>
    <w:rsid w:val="006918A6"/>
    <w:rsid w:val="00691CF1"/>
    <w:rsid w:val="0069356B"/>
    <w:rsid w:val="006941AC"/>
    <w:rsid w:val="00694C3D"/>
    <w:rsid w:val="0069590E"/>
    <w:rsid w:val="006A045F"/>
    <w:rsid w:val="006A0FA8"/>
    <w:rsid w:val="006A2940"/>
    <w:rsid w:val="006A3CDF"/>
    <w:rsid w:val="006A4243"/>
    <w:rsid w:val="006A45CE"/>
    <w:rsid w:val="006A4ACC"/>
    <w:rsid w:val="006A543F"/>
    <w:rsid w:val="006A5514"/>
    <w:rsid w:val="006A56FF"/>
    <w:rsid w:val="006A66A7"/>
    <w:rsid w:val="006A7EFD"/>
    <w:rsid w:val="006B0582"/>
    <w:rsid w:val="006B13B4"/>
    <w:rsid w:val="006B1B09"/>
    <w:rsid w:val="006B34B2"/>
    <w:rsid w:val="006B4337"/>
    <w:rsid w:val="006B496A"/>
    <w:rsid w:val="006B4F88"/>
    <w:rsid w:val="006B5925"/>
    <w:rsid w:val="006B614E"/>
    <w:rsid w:val="006B736E"/>
    <w:rsid w:val="006C0727"/>
    <w:rsid w:val="006C15A1"/>
    <w:rsid w:val="006C168A"/>
    <w:rsid w:val="006C3E3E"/>
    <w:rsid w:val="006C4334"/>
    <w:rsid w:val="006C4822"/>
    <w:rsid w:val="006C4DAB"/>
    <w:rsid w:val="006C53DC"/>
    <w:rsid w:val="006C69C3"/>
    <w:rsid w:val="006C7B5E"/>
    <w:rsid w:val="006C7EC1"/>
    <w:rsid w:val="006D01B6"/>
    <w:rsid w:val="006D044E"/>
    <w:rsid w:val="006D0F8D"/>
    <w:rsid w:val="006D1031"/>
    <w:rsid w:val="006D1DAA"/>
    <w:rsid w:val="006D3354"/>
    <w:rsid w:val="006D4E3B"/>
    <w:rsid w:val="006D549A"/>
    <w:rsid w:val="006D67D2"/>
    <w:rsid w:val="006E0843"/>
    <w:rsid w:val="006E145F"/>
    <w:rsid w:val="006E19FB"/>
    <w:rsid w:val="006E1A7E"/>
    <w:rsid w:val="006E2085"/>
    <w:rsid w:val="006E2919"/>
    <w:rsid w:val="006E4820"/>
    <w:rsid w:val="006E721E"/>
    <w:rsid w:val="006E73BB"/>
    <w:rsid w:val="006F074B"/>
    <w:rsid w:val="006F1D8A"/>
    <w:rsid w:val="006F264A"/>
    <w:rsid w:val="006F2A2D"/>
    <w:rsid w:val="006F342B"/>
    <w:rsid w:val="006F3947"/>
    <w:rsid w:val="006F3F45"/>
    <w:rsid w:val="006F51B3"/>
    <w:rsid w:val="006F53B6"/>
    <w:rsid w:val="006F71E6"/>
    <w:rsid w:val="00700108"/>
    <w:rsid w:val="007005DA"/>
    <w:rsid w:val="00700ABD"/>
    <w:rsid w:val="007012DD"/>
    <w:rsid w:val="00702010"/>
    <w:rsid w:val="00702414"/>
    <w:rsid w:val="00702AB2"/>
    <w:rsid w:val="007037AA"/>
    <w:rsid w:val="00703945"/>
    <w:rsid w:val="007039C5"/>
    <w:rsid w:val="007058CE"/>
    <w:rsid w:val="007074CD"/>
    <w:rsid w:val="007100B8"/>
    <w:rsid w:val="007106A5"/>
    <w:rsid w:val="007118D8"/>
    <w:rsid w:val="00712767"/>
    <w:rsid w:val="007128F1"/>
    <w:rsid w:val="0071353D"/>
    <w:rsid w:val="00713B74"/>
    <w:rsid w:val="00714396"/>
    <w:rsid w:val="007166FD"/>
    <w:rsid w:val="00717C67"/>
    <w:rsid w:val="00720C6B"/>
    <w:rsid w:val="00721EE6"/>
    <w:rsid w:val="00722240"/>
    <w:rsid w:val="00722880"/>
    <w:rsid w:val="00722A85"/>
    <w:rsid w:val="00722E09"/>
    <w:rsid w:val="007231EB"/>
    <w:rsid w:val="00723311"/>
    <w:rsid w:val="00724675"/>
    <w:rsid w:val="00725FC0"/>
    <w:rsid w:val="007277C6"/>
    <w:rsid w:val="00727EAB"/>
    <w:rsid w:val="00730486"/>
    <w:rsid w:val="00730A5D"/>
    <w:rsid w:val="00731700"/>
    <w:rsid w:val="0073477F"/>
    <w:rsid w:val="007349F6"/>
    <w:rsid w:val="00734AED"/>
    <w:rsid w:val="00734B86"/>
    <w:rsid w:val="00735A46"/>
    <w:rsid w:val="007401D5"/>
    <w:rsid w:val="00740E93"/>
    <w:rsid w:val="0074188A"/>
    <w:rsid w:val="00741C5C"/>
    <w:rsid w:val="00742779"/>
    <w:rsid w:val="0074379F"/>
    <w:rsid w:val="00743995"/>
    <w:rsid w:val="00744213"/>
    <w:rsid w:val="00744871"/>
    <w:rsid w:val="007469C0"/>
    <w:rsid w:val="00747038"/>
    <w:rsid w:val="007479FB"/>
    <w:rsid w:val="00747C17"/>
    <w:rsid w:val="00750882"/>
    <w:rsid w:val="00750D4E"/>
    <w:rsid w:val="00751E54"/>
    <w:rsid w:val="00752251"/>
    <w:rsid w:val="00752605"/>
    <w:rsid w:val="00753DF9"/>
    <w:rsid w:val="00754E87"/>
    <w:rsid w:val="00755EBC"/>
    <w:rsid w:val="00756E72"/>
    <w:rsid w:val="00757C94"/>
    <w:rsid w:val="0076128E"/>
    <w:rsid w:val="00761E0F"/>
    <w:rsid w:val="00763F65"/>
    <w:rsid w:val="0076447C"/>
    <w:rsid w:val="00764BAD"/>
    <w:rsid w:val="007658FD"/>
    <w:rsid w:val="007663A1"/>
    <w:rsid w:val="00767742"/>
    <w:rsid w:val="00767822"/>
    <w:rsid w:val="007704C2"/>
    <w:rsid w:val="00770572"/>
    <w:rsid w:val="007708D6"/>
    <w:rsid w:val="007712AD"/>
    <w:rsid w:val="007722D3"/>
    <w:rsid w:val="00772ECF"/>
    <w:rsid w:val="007732EF"/>
    <w:rsid w:val="00773A84"/>
    <w:rsid w:val="00774DA0"/>
    <w:rsid w:val="00780572"/>
    <w:rsid w:val="00780624"/>
    <w:rsid w:val="00783742"/>
    <w:rsid w:val="007839B1"/>
    <w:rsid w:val="00784B31"/>
    <w:rsid w:val="007876A9"/>
    <w:rsid w:val="007900A0"/>
    <w:rsid w:val="007900C0"/>
    <w:rsid w:val="007930DF"/>
    <w:rsid w:val="007935FF"/>
    <w:rsid w:val="00793831"/>
    <w:rsid w:val="00794548"/>
    <w:rsid w:val="00795179"/>
    <w:rsid w:val="007956C1"/>
    <w:rsid w:val="00795C03"/>
    <w:rsid w:val="00796891"/>
    <w:rsid w:val="00796B42"/>
    <w:rsid w:val="00796EBE"/>
    <w:rsid w:val="007974A0"/>
    <w:rsid w:val="00797538"/>
    <w:rsid w:val="00797633"/>
    <w:rsid w:val="0079775E"/>
    <w:rsid w:val="00797F7B"/>
    <w:rsid w:val="007A2184"/>
    <w:rsid w:val="007A22FD"/>
    <w:rsid w:val="007A7046"/>
    <w:rsid w:val="007A7D13"/>
    <w:rsid w:val="007B1A1E"/>
    <w:rsid w:val="007B4B1D"/>
    <w:rsid w:val="007B6321"/>
    <w:rsid w:val="007B6971"/>
    <w:rsid w:val="007B7C10"/>
    <w:rsid w:val="007C05BB"/>
    <w:rsid w:val="007C0632"/>
    <w:rsid w:val="007C0956"/>
    <w:rsid w:val="007C2821"/>
    <w:rsid w:val="007C2B2B"/>
    <w:rsid w:val="007C2FF2"/>
    <w:rsid w:val="007C41B5"/>
    <w:rsid w:val="007C4FD2"/>
    <w:rsid w:val="007C53C4"/>
    <w:rsid w:val="007C67DC"/>
    <w:rsid w:val="007C6C0A"/>
    <w:rsid w:val="007D0FD5"/>
    <w:rsid w:val="007D15C5"/>
    <w:rsid w:val="007D17FD"/>
    <w:rsid w:val="007D1B5A"/>
    <w:rsid w:val="007D2204"/>
    <w:rsid w:val="007D3201"/>
    <w:rsid w:val="007D37D7"/>
    <w:rsid w:val="007D3AF5"/>
    <w:rsid w:val="007D55E9"/>
    <w:rsid w:val="007D579B"/>
    <w:rsid w:val="007D57C6"/>
    <w:rsid w:val="007D6AAA"/>
    <w:rsid w:val="007D6D62"/>
    <w:rsid w:val="007E24C4"/>
    <w:rsid w:val="007E2757"/>
    <w:rsid w:val="007E398D"/>
    <w:rsid w:val="007E39C6"/>
    <w:rsid w:val="007E3E82"/>
    <w:rsid w:val="007E5C68"/>
    <w:rsid w:val="007E5F27"/>
    <w:rsid w:val="007E661E"/>
    <w:rsid w:val="007E6720"/>
    <w:rsid w:val="007E6CE0"/>
    <w:rsid w:val="007F04B2"/>
    <w:rsid w:val="007F1789"/>
    <w:rsid w:val="007F2F02"/>
    <w:rsid w:val="007F4BCA"/>
    <w:rsid w:val="007F5030"/>
    <w:rsid w:val="007F56E6"/>
    <w:rsid w:val="007F5BC9"/>
    <w:rsid w:val="007F6C59"/>
    <w:rsid w:val="007F6D0F"/>
    <w:rsid w:val="007F74BC"/>
    <w:rsid w:val="008010D6"/>
    <w:rsid w:val="008033D1"/>
    <w:rsid w:val="00807487"/>
    <w:rsid w:val="00807755"/>
    <w:rsid w:val="00810FD8"/>
    <w:rsid w:val="008112F6"/>
    <w:rsid w:val="00811C4F"/>
    <w:rsid w:val="00813292"/>
    <w:rsid w:val="00813EDE"/>
    <w:rsid w:val="00816F6C"/>
    <w:rsid w:val="008170F1"/>
    <w:rsid w:val="00820244"/>
    <w:rsid w:val="00820CD2"/>
    <w:rsid w:val="008211D8"/>
    <w:rsid w:val="008215FD"/>
    <w:rsid w:val="00821727"/>
    <w:rsid w:val="008219A8"/>
    <w:rsid w:val="00821B86"/>
    <w:rsid w:val="00821C42"/>
    <w:rsid w:val="00822943"/>
    <w:rsid w:val="00823E39"/>
    <w:rsid w:val="00826A22"/>
    <w:rsid w:val="008311FE"/>
    <w:rsid w:val="008325FD"/>
    <w:rsid w:val="0083354F"/>
    <w:rsid w:val="008335D9"/>
    <w:rsid w:val="0083440B"/>
    <w:rsid w:val="008345EB"/>
    <w:rsid w:val="008353BE"/>
    <w:rsid w:val="00836069"/>
    <w:rsid w:val="0083636D"/>
    <w:rsid w:val="00836EFB"/>
    <w:rsid w:val="00841B55"/>
    <w:rsid w:val="00842862"/>
    <w:rsid w:val="00843A9F"/>
    <w:rsid w:val="00843D0B"/>
    <w:rsid w:val="00844D84"/>
    <w:rsid w:val="008455B5"/>
    <w:rsid w:val="00845894"/>
    <w:rsid w:val="00845E83"/>
    <w:rsid w:val="00846B67"/>
    <w:rsid w:val="0084717B"/>
    <w:rsid w:val="00847904"/>
    <w:rsid w:val="008479D0"/>
    <w:rsid w:val="008500FF"/>
    <w:rsid w:val="00850392"/>
    <w:rsid w:val="0085128C"/>
    <w:rsid w:val="0085169F"/>
    <w:rsid w:val="00852A2E"/>
    <w:rsid w:val="00855205"/>
    <w:rsid w:val="008554CD"/>
    <w:rsid w:val="00855C01"/>
    <w:rsid w:val="008565C9"/>
    <w:rsid w:val="00856BC8"/>
    <w:rsid w:val="00857E01"/>
    <w:rsid w:val="00857EFF"/>
    <w:rsid w:val="008602FE"/>
    <w:rsid w:val="00860DEC"/>
    <w:rsid w:val="00862D8B"/>
    <w:rsid w:val="00863676"/>
    <w:rsid w:val="008640C7"/>
    <w:rsid w:val="00864438"/>
    <w:rsid w:val="00864466"/>
    <w:rsid w:val="008703C0"/>
    <w:rsid w:val="008718A4"/>
    <w:rsid w:val="00873AA6"/>
    <w:rsid w:val="00873CCA"/>
    <w:rsid w:val="00874095"/>
    <w:rsid w:val="0087413B"/>
    <w:rsid w:val="00874918"/>
    <w:rsid w:val="008750B8"/>
    <w:rsid w:val="008754BC"/>
    <w:rsid w:val="008763E0"/>
    <w:rsid w:val="00880162"/>
    <w:rsid w:val="008818C3"/>
    <w:rsid w:val="00881E43"/>
    <w:rsid w:val="00884399"/>
    <w:rsid w:val="008849E6"/>
    <w:rsid w:val="008875B7"/>
    <w:rsid w:val="00887EFB"/>
    <w:rsid w:val="00892104"/>
    <w:rsid w:val="008924CF"/>
    <w:rsid w:val="00893376"/>
    <w:rsid w:val="0089396D"/>
    <w:rsid w:val="008948AF"/>
    <w:rsid w:val="008954AA"/>
    <w:rsid w:val="008957A1"/>
    <w:rsid w:val="00897557"/>
    <w:rsid w:val="0089784A"/>
    <w:rsid w:val="008A13C5"/>
    <w:rsid w:val="008A208D"/>
    <w:rsid w:val="008A2921"/>
    <w:rsid w:val="008A3282"/>
    <w:rsid w:val="008A3BCD"/>
    <w:rsid w:val="008A7C95"/>
    <w:rsid w:val="008B156B"/>
    <w:rsid w:val="008B1644"/>
    <w:rsid w:val="008B22E5"/>
    <w:rsid w:val="008B2BBB"/>
    <w:rsid w:val="008B422E"/>
    <w:rsid w:val="008B46EE"/>
    <w:rsid w:val="008B6DB5"/>
    <w:rsid w:val="008B778B"/>
    <w:rsid w:val="008C030A"/>
    <w:rsid w:val="008C0E20"/>
    <w:rsid w:val="008C1982"/>
    <w:rsid w:val="008C3823"/>
    <w:rsid w:val="008C4696"/>
    <w:rsid w:val="008C69F8"/>
    <w:rsid w:val="008C6E5C"/>
    <w:rsid w:val="008C727A"/>
    <w:rsid w:val="008C7836"/>
    <w:rsid w:val="008D03D6"/>
    <w:rsid w:val="008D06B4"/>
    <w:rsid w:val="008D0ACD"/>
    <w:rsid w:val="008D11B0"/>
    <w:rsid w:val="008D3152"/>
    <w:rsid w:val="008D34B8"/>
    <w:rsid w:val="008D5933"/>
    <w:rsid w:val="008D60AF"/>
    <w:rsid w:val="008E0C69"/>
    <w:rsid w:val="008E0F4B"/>
    <w:rsid w:val="008E1E64"/>
    <w:rsid w:val="008E2F0E"/>
    <w:rsid w:val="008E33B2"/>
    <w:rsid w:val="008E488B"/>
    <w:rsid w:val="008E4ACE"/>
    <w:rsid w:val="008E53CD"/>
    <w:rsid w:val="008E618D"/>
    <w:rsid w:val="008E67D0"/>
    <w:rsid w:val="008E7311"/>
    <w:rsid w:val="008E75E2"/>
    <w:rsid w:val="008E7E4A"/>
    <w:rsid w:val="008F05A7"/>
    <w:rsid w:val="008F0655"/>
    <w:rsid w:val="008F07DE"/>
    <w:rsid w:val="008F0E4C"/>
    <w:rsid w:val="008F13D2"/>
    <w:rsid w:val="008F1994"/>
    <w:rsid w:val="008F215F"/>
    <w:rsid w:val="008F41BE"/>
    <w:rsid w:val="008F538F"/>
    <w:rsid w:val="008F5B58"/>
    <w:rsid w:val="008F5DE8"/>
    <w:rsid w:val="008F7BFE"/>
    <w:rsid w:val="00900071"/>
    <w:rsid w:val="0090045C"/>
    <w:rsid w:val="00900CF0"/>
    <w:rsid w:val="00901336"/>
    <w:rsid w:val="009030C8"/>
    <w:rsid w:val="00903D63"/>
    <w:rsid w:val="009040DB"/>
    <w:rsid w:val="00904178"/>
    <w:rsid w:val="00904E2C"/>
    <w:rsid w:val="00904F85"/>
    <w:rsid w:val="0090653E"/>
    <w:rsid w:val="00906DEB"/>
    <w:rsid w:val="00907127"/>
    <w:rsid w:val="00910351"/>
    <w:rsid w:val="009110A9"/>
    <w:rsid w:val="00911271"/>
    <w:rsid w:val="00914193"/>
    <w:rsid w:val="009141E2"/>
    <w:rsid w:val="00914C6C"/>
    <w:rsid w:val="00920D01"/>
    <w:rsid w:val="00924238"/>
    <w:rsid w:val="0092571F"/>
    <w:rsid w:val="00925CBE"/>
    <w:rsid w:val="009264AB"/>
    <w:rsid w:val="00926C42"/>
    <w:rsid w:val="0093092D"/>
    <w:rsid w:val="00930EBD"/>
    <w:rsid w:val="00931387"/>
    <w:rsid w:val="009313D6"/>
    <w:rsid w:val="0093190A"/>
    <w:rsid w:val="00931A15"/>
    <w:rsid w:val="009418FE"/>
    <w:rsid w:val="00943E15"/>
    <w:rsid w:val="00945F5A"/>
    <w:rsid w:val="00946088"/>
    <w:rsid w:val="00946399"/>
    <w:rsid w:val="00946C5A"/>
    <w:rsid w:val="0095006A"/>
    <w:rsid w:val="009506DB"/>
    <w:rsid w:val="00950BDE"/>
    <w:rsid w:val="009510DF"/>
    <w:rsid w:val="00951A7A"/>
    <w:rsid w:val="00953DAB"/>
    <w:rsid w:val="0095675A"/>
    <w:rsid w:val="00956C46"/>
    <w:rsid w:val="0095741E"/>
    <w:rsid w:val="009579EB"/>
    <w:rsid w:val="00957A0C"/>
    <w:rsid w:val="00957B91"/>
    <w:rsid w:val="0096019C"/>
    <w:rsid w:val="00960E1A"/>
    <w:rsid w:val="00961652"/>
    <w:rsid w:val="00962D9F"/>
    <w:rsid w:val="00963DF5"/>
    <w:rsid w:val="00963EAE"/>
    <w:rsid w:val="00963F65"/>
    <w:rsid w:val="009640BC"/>
    <w:rsid w:val="009644F7"/>
    <w:rsid w:val="0096598E"/>
    <w:rsid w:val="00965DBB"/>
    <w:rsid w:val="00967C64"/>
    <w:rsid w:val="009708A3"/>
    <w:rsid w:val="009709CC"/>
    <w:rsid w:val="00970A35"/>
    <w:rsid w:val="00971D87"/>
    <w:rsid w:val="00973791"/>
    <w:rsid w:val="0097387F"/>
    <w:rsid w:val="00973F0A"/>
    <w:rsid w:val="009740E0"/>
    <w:rsid w:val="0097530D"/>
    <w:rsid w:val="00976050"/>
    <w:rsid w:val="0097636C"/>
    <w:rsid w:val="00980027"/>
    <w:rsid w:val="00981CB2"/>
    <w:rsid w:val="00981F03"/>
    <w:rsid w:val="00983767"/>
    <w:rsid w:val="0098396D"/>
    <w:rsid w:val="009840FB"/>
    <w:rsid w:val="00985428"/>
    <w:rsid w:val="00985866"/>
    <w:rsid w:val="009859C9"/>
    <w:rsid w:val="00985C35"/>
    <w:rsid w:val="009879AF"/>
    <w:rsid w:val="00987C7D"/>
    <w:rsid w:val="00987FD5"/>
    <w:rsid w:val="00990793"/>
    <w:rsid w:val="00992228"/>
    <w:rsid w:val="00992E4B"/>
    <w:rsid w:val="009953ED"/>
    <w:rsid w:val="00995419"/>
    <w:rsid w:val="00995662"/>
    <w:rsid w:val="009959A8"/>
    <w:rsid w:val="00995B11"/>
    <w:rsid w:val="00995D72"/>
    <w:rsid w:val="009A1B5D"/>
    <w:rsid w:val="009A22F4"/>
    <w:rsid w:val="009A25CC"/>
    <w:rsid w:val="009A38B5"/>
    <w:rsid w:val="009A39C4"/>
    <w:rsid w:val="009A3AA9"/>
    <w:rsid w:val="009A3B01"/>
    <w:rsid w:val="009A60EA"/>
    <w:rsid w:val="009A65C4"/>
    <w:rsid w:val="009B00E9"/>
    <w:rsid w:val="009B0BFD"/>
    <w:rsid w:val="009B2834"/>
    <w:rsid w:val="009B320F"/>
    <w:rsid w:val="009B5740"/>
    <w:rsid w:val="009B6532"/>
    <w:rsid w:val="009C0E03"/>
    <w:rsid w:val="009C2FBD"/>
    <w:rsid w:val="009C41AC"/>
    <w:rsid w:val="009C48BB"/>
    <w:rsid w:val="009D1E9A"/>
    <w:rsid w:val="009D2332"/>
    <w:rsid w:val="009D2394"/>
    <w:rsid w:val="009D2E18"/>
    <w:rsid w:val="009D3AEA"/>
    <w:rsid w:val="009D3D3F"/>
    <w:rsid w:val="009D4154"/>
    <w:rsid w:val="009D49AD"/>
    <w:rsid w:val="009D663B"/>
    <w:rsid w:val="009D7389"/>
    <w:rsid w:val="009D75BB"/>
    <w:rsid w:val="009D7E63"/>
    <w:rsid w:val="009D7FB9"/>
    <w:rsid w:val="009E0022"/>
    <w:rsid w:val="009E0647"/>
    <w:rsid w:val="009E203D"/>
    <w:rsid w:val="009E21AD"/>
    <w:rsid w:val="009E3186"/>
    <w:rsid w:val="009E330B"/>
    <w:rsid w:val="009E3C67"/>
    <w:rsid w:val="009E3FC6"/>
    <w:rsid w:val="009E514A"/>
    <w:rsid w:val="009E5A7B"/>
    <w:rsid w:val="009E5E4F"/>
    <w:rsid w:val="009E5FBF"/>
    <w:rsid w:val="009E7912"/>
    <w:rsid w:val="009F0AD3"/>
    <w:rsid w:val="009F2FBC"/>
    <w:rsid w:val="009F3308"/>
    <w:rsid w:val="009F6A98"/>
    <w:rsid w:val="00A00724"/>
    <w:rsid w:val="00A0076F"/>
    <w:rsid w:val="00A00BAA"/>
    <w:rsid w:val="00A019E2"/>
    <w:rsid w:val="00A0243A"/>
    <w:rsid w:val="00A050D8"/>
    <w:rsid w:val="00A06FD7"/>
    <w:rsid w:val="00A07794"/>
    <w:rsid w:val="00A07F78"/>
    <w:rsid w:val="00A07FA9"/>
    <w:rsid w:val="00A10471"/>
    <w:rsid w:val="00A12FBA"/>
    <w:rsid w:val="00A14E8D"/>
    <w:rsid w:val="00A1520E"/>
    <w:rsid w:val="00A17289"/>
    <w:rsid w:val="00A17AAF"/>
    <w:rsid w:val="00A17D19"/>
    <w:rsid w:val="00A21522"/>
    <w:rsid w:val="00A229FF"/>
    <w:rsid w:val="00A22D5D"/>
    <w:rsid w:val="00A23015"/>
    <w:rsid w:val="00A23F11"/>
    <w:rsid w:val="00A242FE"/>
    <w:rsid w:val="00A306E3"/>
    <w:rsid w:val="00A315C2"/>
    <w:rsid w:val="00A31796"/>
    <w:rsid w:val="00A32132"/>
    <w:rsid w:val="00A32D5D"/>
    <w:rsid w:val="00A33788"/>
    <w:rsid w:val="00A35A59"/>
    <w:rsid w:val="00A3719E"/>
    <w:rsid w:val="00A37A3F"/>
    <w:rsid w:val="00A37F78"/>
    <w:rsid w:val="00A401AD"/>
    <w:rsid w:val="00A4054D"/>
    <w:rsid w:val="00A41207"/>
    <w:rsid w:val="00A437F2"/>
    <w:rsid w:val="00A43986"/>
    <w:rsid w:val="00A461D4"/>
    <w:rsid w:val="00A464BA"/>
    <w:rsid w:val="00A46C5F"/>
    <w:rsid w:val="00A475FC"/>
    <w:rsid w:val="00A5093E"/>
    <w:rsid w:val="00A51088"/>
    <w:rsid w:val="00A51E87"/>
    <w:rsid w:val="00A52316"/>
    <w:rsid w:val="00A527EF"/>
    <w:rsid w:val="00A55987"/>
    <w:rsid w:val="00A55F39"/>
    <w:rsid w:val="00A5737A"/>
    <w:rsid w:val="00A57E96"/>
    <w:rsid w:val="00A608C8"/>
    <w:rsid w:val="00A60E49"/>
    <w:rsid w:val="00A6154E"/>
    <w:rsid w:val="00A627C5"/>
    <w:rsid w:val="00A62A06"/>
    <w:rsid w:val="00A6465E"/>
    <w:rsid w:val="00A64773"/>
    <w:rsid w:val="00A66C13"/>
    <w:rsid w:val="00A67B62"/>
    <w:rsid w:val="00A704BD"/>
    <w:rsid w:val="00A70684"/>
    <w:rsid w:val="00A70795"/>
    <w:rsid w:val="00A72C9E"/>
    <w:rsid w:val="00A74CDE"/>
    <w:rsid w:val="00A75D1E"/>
    <w:rsid w:val="00A7693F"/>
    <w:rsid w:val="00A76FD6"/>
    <w:rsid w:val="00A80EE8"/>
    <w:rsid w:val="00A8269C"/>
    <w:rsid w:val="00A83C6E"/>
    <w:rsid w:val="00A84E03"/>
    <w:rsid w:val="00A85614"/>
    <w:rsid w:val="00A86629"/>
    <w:rsid w:val="00A86F25"/>
    <w:rsid w:val="00A91364"/>
    <w:rsid w:val="00A91CB6"/>
    <w:rsid w:val="00A92196"/>
    <w:rsid w:val="00A9244B"/>
    <w:rsid w:val="00A92C69"/>
    <w:rsid w:val="00A93FBB"/>
    <w:rsid w:val="00A942FF"/>
    <w:rsid w:val="00A94AC7"/>
    <w:rsid w:val="00A9566B"/>
    <w:rsid w:val="00A96400"/>
    <w:rsid w:val="00A97C0D"/>
    <w:rsid w:val="00AA1697"/>
    <w:rsid w:val="00AA2D9E"/>
    <w:rsid w:val="00AA427C"/>
    <w:rsid w:val="00AA506A"/>
    <w:rsid w:val="00AA5688"/>
    <w:rsid w:val="00AA570C"/>
    <w:rsid w:val="00AA59F4"/>
    <w:rsid w:val="00AA5B45"/>
    <w:rsid w:val="00AB0259"/>
    <w:rsid w:val="00AB1AA2"/>
    <w:rsid w:val="00AB2002"/>
    <w:rsid w:val="00AB292F"/>
    <w:rsid w:val="00AB3D6C"/>
    <w:rsid w:val="00AB4EA3"/>
    <w:rsid w:val="00AB4EED"/>
    <w:rsid w:val="00AB5D49"/>
    <w:rsid w:val="00AB6B69"/>
    <w:rsid w:val="00AC0D10"/>
    <w:rsid w:val="00AC1FDA"/>
    <w:rsid w:val="00AC2A82"/>
    <w:rsid w:val="00AC4238"/>
    <w:rsid w:val="00AC521A"/>
    <w:rsid w:val="00AC5253"/>
    <w:rsid w:val="00AC7464"/>
    <w:rsid w:val="00AC78BE"/>
    <w:rsid w:val="00AD0343"/>
    <w:rsid w:val="00AD04F9"/>
    <w:rsid w:val="00AD117D"/>
    <w:rsid w:val="00AD1190"/>
    <w:rsid w:val="00AD1F22"/>
    <w:rsid w:val="00AD53EC"/>
    <w:rsid w:val="00AD67EF"/>
    <w:rsid w:val="00AD7ABA"/>
    <w:rsid w:val="00AD7CB3"/>
    <w:rsid w:val="00AE03A0"/>
    <w:rsid w:val="00AE120E"/>
    <w:rsid w:val="00AE19EB"/>
    <w:rsid w:val="00AE1A75"/>
    <w:rsid w:val="00AE1E05"/>
    <w:rsid w:val="00AE354C"/>
    <w:rsid w:val="00AE50A4"/>
    <w:rsid w:val="00AE5E33"/>
    <w:rsid w:val="00AE7117"/>
    <w:rsid w:val="00AF00AE"/>
    <w:rsid w:val="00AF01CE"/>
    <w:rsid w:val="00AF04FA"/>
    <w:rsid w:val="00AF0962"/>
    <w:rsid w:val="00AF1EE9"/>
    <w:rsid w:val="00AF20C5"/>
    <w:rsid w:val="00AF264C"/>
    <w:rsid w:val="00AF2BB6"/>
    <w:rsid w:val="00AF4C61"/>
    <w:rsid w:val="00AF4D7F"/>
    <w:rsid w:val="00AF6562"/>
    <w:rsid w:val="00AF7BA2"/>
    <w:rsid w:val="00B00E3A"/>
    <w:rsid w:val="00B01795"/>
    <w:rsid w:val="00B02913"/>
    <w:rsid w:val="00B03D01"/>
    <w:rsid w:val="00B0464B"/>
    <w:rsid w:val="00B0511B"/>
    <w:rsid w:val="00B05409"/>
    <w:rsid w:val="00B06A38"/>
    <w:rsid w:val="00B11176"/>
    <w:rsid w:val="00B12416"/>
    <w:rsid w:val="00B1344E"/>
    <w:rsid w:val="00B13CD1"/>
    <w:rsid w:val="00B1513B"/>
    <w:rsid w:val="00B15EEB"/>
    <w:rsid w:val="00B163FB"/>
    <w:rsid w:val="00B16797"/>
    <w:rsid w:val="00B168D1"/>
    <w:rsid w:val="00B169B9"/>
    <w:rsid w:val="00B17088"/>
    <w:rsid w:val="00B179BC"/>
    <w:rsid w:val="00B17C85"/>
    <w:rsid w:val="00B17D40"/>
    <w:rsid w:val="00B17E4D"/>
    <w:rsid w:val="00B20A53"/>
    <w:rsid w:val="00B20E78"/>
    <w:rsid w:val="00B210CD"/>
    <w:rsid w:val="00B21AAB"/>
    <w:rsid w:val="00B22A2F"/>
    <w:rsid w:val="00B230E8"/>
    <w:rsid w:val="00B236CE"/>
    <w:rsid w:val="00B23839"/>
    <w:rsid w:val="00B23AF7"/>
    <w:rsid w:val="00B23D49"/>
    <w:rsid w:val="00B252E3"/>
    <w:rsid w:val="00B269B6"/>
    <w:rsid w:val="00B272CC"/>
    <w:rsid w:val="00B27957"/>
    <w:rsid w:val="00B3042A"/>
    <w:rsid w:val="00B31FEA"/>
    <w:rsid w:val="00B3257F"/>
    <w:rsid w:val="00B3377F"/>
    <w:rsid w:val="00B33E26"/>
    <w:rsid w:val="00B35C95"/>
    <w:rsid w:val="00B361C1"/>
    <w:rsid w:val="00B36523"/>
    <w:rsid w:val="00B370F0"/>
    <w:rsid w:val="00B4014B"/>
    <w:rsid w:val="00B42A5E"/>
    <w:rsid w:val="00B42F96"/>
    <w:rsid w:val="00B44AF0"/>
    <w:rsid w:val="00B44AFD"/>
    <w:rsid w:val="00B4541F"/>
    <w:rsid w:val="00B45483"/>
    <w:rsid w:val="00B45F02"/>
    <w:rsid w:val="00B46622"/>
    <w:rsid w:val="00B46850"/>
    <w:rsid w:val="00B47382"/>
    <w:rsid w:val="00B47D27"/>
    <w:rsid w:val="00B51FFA"/>
    <w:rsid w:val="00B5224B"/>
    <w:rsid w:val="00B53433"/>
    <w:rsid w:val="00B53E1E"/>
    <w:rsid w:val="00B54CF9"/>
    <w:rsid w:val="00B54DD0"/>
    <w:rsid w:val="00B55359"/>
    <w:rsid w:val="00B5542B"/>
    <w:rsid w:val="00B55462"/>
    <w:rsid w:val="00B55EF6"/>
    <w:rsid w:val="00B5624A"/>
    <w:rsid w:val="00B56E84"/>
    <w:rsid w:val="00B57859"/>
    <w:rsid w:val="00B6133A"/>
    <w:rsid w:val="00B6376C"/>
    <w:rsid w:val="00B6426B"/>
    <w:rsid w:val="00B65D5E"/>
    <w:rsid w:val="00B66603"/>
    <w:rsid w:val="00B701A9"/>
    <w:rsid w:val="00B702D9"/>
    <w:rsid w:val="00B70F7A"/>
    <w:rsid w:val="00B71713"/>
    <w:rsid w:val="00B7231A"/>
    <w:rsid w:val="00B74B19"/>
    <w:rsid w:val="00B7504C"/>
    <w:rsid w:val="00B76988"/>
    <w:rsid w:val="00B77A8A"/>
    <w:rsid w:val="00B8006B"/>
    <w:rsid w:val="00B814EC"/>
    <w:rsid w:val="00B82215"/>
    <w:rsid w:val="00B8432C"/>
    <w:rsid w:val="00B84761"/>
    <w:rsid w:val="00B847E5"/>
    <w:rsid w:val="00B84857"/>
    <w:rsid w:val="00B85171"/>
    <w:rsid w:val="00B875C3"/>
    <w:rsid w:val="00B87ED1"/>
    <w:rsid w:val="00B9025F"/>
    <w:rsid w:val="00B91057"/>
    <w:rsid w:val="00B91FA8"/>
    <w:rsid w:val="00B93563"/>
    <w:rsid w:val="00B94089"/>
    <w:rsid w:val="00B94430"/>
    <w:rsid w:val="00B950AD"/>
    <w:rsid w:val="00B95DA5"/>
    <w:rsid w:val="00B973B1"/>
    <w:rsid w:val="00B977BB"/>
    <w:rsid w:val="00B97BD7"/>
    <w:rsid w:val="00BA0A63"/>
    <w:rsid w:val="00BA2DEA"/>
    <w:rsid w:val="00BA3761"/>
    <w:rsid w:val="00BA38B1"/>
    <w:rsid w:val="00BA3B66"/>
    <w:rsid w:val="00BA52FA"/>
    <w:rsid w:val="00BA56BA"/>
    <w:rsid w:val="00BA5C56"/>
    <w:rsid w:val="00BA5FE8"/>
    <w:rsid w:val="00BA6045"/>
    <w:rsid w:val="00BA7510"/>
    <w:rsid w:val="00BA7ABF"/>
    <w:rsid w:val="00BA7AF3"/>
    <w:rsid w:val="00BB28EA"/>
    <w:rsid w:val="00BB3F2C"/>
    <w:rsid w:val="00BB3F3C"/>
    <w:rsid w:val="00BB5F3B"/>
    <w:rsid w:val="00BB7869"/>
    <w:rsid w:val="00BB7BC7"/>
    <w:rsid w:val="00BC08A4"/>
    <w:rsid w:val="00BC1E80"/>
    <w:rsid w:val="00BC2931"/>
    <w:rsid w:val="00BC4939"/>
    <w:rsid w:val="00BC5087"/>
    <w:rsid w:val="00BC535C"/>
    <w:rsid w:val="00BC557B"/>
    <w:rsid w:val="00BC6F55"/>
    <w:rsid w:val="00BC779A"/>
    <w:rsid w:val="00BD0589"/>
    <w:rsid w:val="00BD0717"/>
    <w:rsid w:val="00BD2CAC"/>
    <w:rsid w:val="00BD3C44"/>
    <w:rsid w:val="00BD4BDE"/>
    <w:rsid w:val="00BD526B"/>
    <w:rsid w:val="00BD6755"/>
    <w:rsid w:val="00BD7DC0"/>
    <w:rsid w:val="00BE018E"/>
    <w:rsid w:val="00BE0E58"/>
    <w:rsid w:val="00BE4740"/>
    <w:rsid w:val="00BE55FB"/>
    <w:rsid w:val="00BE5A58"/>
    <w:rsid w:val="00BE68C2"/>
    <w:rsid w:val="00BE6CC2"/>
    <w:rsid w:val="00BE76F3"/>
    <w:rsid w:val="00BE7FB3"/>
    <w:rsid w:val="00BF0391"/>
    <w:rsid w:val="00BF0A75"/>
    <w:rsid w:val="00BF1FE2"/>
    <w:rsid w:val="00BF2471"/>
    <w:rsid w:val="00BF3998"/>
    <w:rsid w:val="00BF3A1E"/>
    <w:rsid w:val="00BF41FA"/>
    <w:rsid w:val="00BF450D"/>
    <w:rsid w:val="00BF48D6"/>
    <w:rsid w:val="00BF70B8"/>
    <w:rsid w:val="00BF79CF"/>
    <w:rsid w:val="00BF7DA2"/>
    <w:rsid w:val="00C00D71"/>
    <w:rsid w:val="00C01010"/>
    <w:rsid w:val="00C02ACE"/>
    <w:rsid w:val="00C03783"/>
    <w:rsid w:val="00C05C99"/>
    <w:rsid w:val="00C067F4"/>
    <w:rsid w:val="00C06824"/>
    <w:rsid w:val="00C07B4E"/>
    <w:rsid w:val="00C10E2F"/>
    <w:rsid w:val="00C12396"/>
    <w:rsid w:val="00C12D19"/>
    <w:rsid w:val="00C13CCC"/>
    <w:rsid w:val="00C13F8E"/>
    <w:rsid w:val="00C1411C"/>
    <w:rsid w:val="00C141AC"/>
    <w:rsid w:val="00C1482A"/>
    <w:rsid w:val="00C15583"/>
    <w:rsid w:val="00C15CC8"/>
    <w:rsid w:val="00C15D24"/>
    <w:rsid w:val="00C16510"/>
    <w:rsid w:val="00C17973"/>
    <w:rsid w:val="00C20BE8"/>
    <w:rsid w:val="00C20C15"/>
    <w:rsid w:val="00C22224"/>
    <w:rsid w:val="00C22F01"/>
    <w:rsid w:val="00C22F08"/>
    <w:rsid w:val="00C22F57"/>
    <w:rsid w:val="00C23558"/>
    <w:rsid w:val="00C23750"/>
    <w:rsid w:val="00C2435F"/>
    <w:rsid w:val="00C252C3"/>
    <w:rsid w:val="00C25430"/>
    <w:rsid w:val="00C25470"/>
    <w:rsid w:val="00C26B35"/>
    <w:rsid w:val="00C26F09"/>
    <w:rsid w:val="00C276D7"/>
    <w:rsid w:val="00C30DFE"/>
    <w:rsid w:val="00C312AF"/>
    <w:rsid w:val="00C32097"/>
    <w:rsid w:val="00C3360C"/>
    <w:rsid w:val="00C3371E"/>
    <w:rsid w:val="00C33D19"/>
    <w:rsid w:val="00C33E1F"/>
    <w:rsid w:val="00C36B7B"/>
    <w:rsid w:val="00C376CA"/>
    <w:rsid w:val="00C3771B"/>
    <w:rsid w:val="00C401DD"/>
    <w:rsid w:val="00C40287"/>
    <w:rsid w:val="00C41B43"/>
    <w:rsid w:val="00C41D8F"/>
    <w:rsid w:val="00C42CDD"/>
    <w:rsid w:val="00C42D83"/>
    <w:rsid w:val="00C42E21"/>
    <w:rsid w:val="00C42F98"/>
    <w:rsid w:val="00C4503E"/>
    <w:rsid w:val="00C45279"/>
    <w:rsid w:val="00C45509"/>
    <w:rsid w:val="00C46539"/>
    <w:rsid w:val="00C46692"/>
    <w:rsid w:val="00C47668"/>
    <w:rsid w:val="00C500A8"/>
    <w:rsid w:val="00C50381"/>
    <w:rsid w:val="00C50A27"/>
    <w:rsid w:val="00C515C8"/>
    <w:rsid w:val="00C51B68"/>
    <w:rsid w:val="00C51DD8"/>
    <w:rsid w:val="00C51F10"/>
    <w:rsid w:val="00C51F9F"/>
    <w:rsid w:val="00C52BB5"/>
    <w:rsid w:val="00C535A4"/>
    <w:rsid w:val="00C5475D"/>
    <w:rsid w:val="00C55928"/>
    <w:rsid w:val="00C55982"/>
    <w:rsid w:val="00C56998"/>
    <w:rsid w:val="00C5712D"/>
    <w:rsid w:val="00C57285"/>
    <w:rsid w:val="00C57571"/>
    <w:rsid w:val="00C5759E"/>
    <w:rsid w:val="00C57D40"/>
    <w:rsid w:val="00C6054E"/>
    <w:rsid w:val="00C6147E"/>
    <w:rsid w:val="00C61887"/>
    <w:rsid w:val="00C6239A"/>
    <w:rsid w:val="00C62B75"/>
    <w:rsid w:val="00C64097"/>
    <w:rsid w:val="00C64DC5"/>
    <w:rsid w:val="00C66E8F"/>
    <w:rsid w:val="00C67BD1"/>
    <w:rsid w:val="00C72010"/>
    <w:rsid w:val="00C74314"/>
    <w:rsid w:val="00C7464D"/>
    <w:rsid w:val="00C7485A"/>
    <w:rsid w:val="00C7538B"/>
    <w:rsid w:val="00C758E6"/>
    <w:rsid w:val="00C8099B"/>
    <w:rsid w:val="00C81A33"/>
    <w:rsid w:val="00C834F4"/>
    <w:rsid w:val="00C84392"/>
    <w:rsid w:val="00C84961"/>
    <w:rsid w:val="00C8526B"/>
    <w:rsid w:val="00C863E5"/>
    <w:rsid w:val="00C865D4"/>
    <w:rsid w:val="00C86B81"/>
    <w:rsid w:val="00C8754D"/>
    <w:rsid w:val="00C92456"/>
    <w:rsid w:val="00C928D0"/>
    <w:rsid w:val="00C93763"/>
    <w:rsid w:val="00C93A3A"/>
    <w:rsid w:val="00C93BCF"/>
    <w:rsid w:val="00C9567D"/>
    <w:rsid w:val="00C95F35"/>
    <w:rsid w:val="00C96988"/>
    <w:rsid w:val="00CA09B2"/>
    <w:rsid w:val="00CA0FF2"/>
    <w:rsid w:val="00CA1120"/>
    <w:rsid w:val="00CA14A6"/>
    <w:rsid w:val="00CA14DC"/>
    <w:rsid w:val="00CA1B72"/>
    <w:rsid w:val="00CA2228"/>
    <w:rsid w:val="00CA2C3C"/>
    <w:rsid w:val="00CA33CF"/>
    <w:rsid w:val="00CA34E1"/>
    <w:rsid w:val="00CA3EE0"/>
    <w:rsid w:val="00CA456F"/>
    <w:rsid w:val="00CA50BD"/>
    <w:rsid w:val="00CA5300"/>
    <w:rsid w:val="00CA544C"/>
    <w:rsid w:val="00CA5FF2"/>
    <w:rsid w:val="00CA73AD"/>
    <w:rsid w:val="00CA780F"/>
    <w:rsid w:val="00CA7F78"/>
    <w:rsid w:val="00CB07B0"/>
    <w:rsid w:val="00CB108F"/>
    <w:rsid w:val="00CB1290"/>
    <w:rsid w:val="00CB1730"/>
    <w:rsid w:val="00CB1EBF"/>
    <w:rsid w:val="00CB2264"/>
    <w:rsid w:val="00CB28D9"/>
    <w:rsid w:val="00CB2FA6"/>
    <w:rsid w:val="00CB44DC"/>
    <w:rsid w:val="00CB4FBD"/>
    <w:rsid w:val="00CB5211"/>
    <w:rsid w:val="00CB5E74"/>
    <w:rsid w:val="00CC2EBB"/>
    <w:rsid w:val="00CC3089"/>
    <w:rsid w:val="00CC4420"/>
    <w:rsid w:val="00CC55C5"/>
    <w:rsid w:val="00CC561F"/>
    <w:rsid w:val="00CC5839"/>
    <w:rsid w:val="00CC726A"/>
    <w:rsid w:val="00CC7C58"/>
    <w:rsid w:val="00CD10A3"/>
    <w:rsid w:val="00CD2126"/>
    <w:rsid w:val="00CD2F69"/>
    <w:rsid w:val="00CD6670"/>
    <w:rsid w:val="00CD6F30"/>
    <w:rsid w:val="00CE1D1E"/>
    <w:rsid w:val="00CE1D9B"/>
    <w:rsid w:val="00CE1DC8"/>
    <w:rsid w:val="00CE315D"/>
    <w:rsid w:val="00CE3491"/>
    <w:rsid w:val="00CE3B25"/>
    <w:rsid w:val="00CE3C53"/>
    <w:rsid w:val="00CE4582"/>
    <w:rsid w:val="00CE568A"/>
    <w:rsid w:val="00CE5932"/>
    <w:rsid w:val="00CE5E73"/>
    <w:rsid w:val="00CF0A04"/>
    <w:rsid w:val="00CF13EF"/>
    <w:rsid w:val="00CF37BC"/>
    <w:rsid w:val="00CF5289"/>
    <w:rsid w:val="00CF6315"/>
    <w:rsid w:val="00CF7826"/>
    <w:rsid w:val="00CF7DA9"/>
    <w:rsid w:val="00D005A3"/>
    <w:rsid w:val="00D02B57"/>
    <w:rsid w:val="00D02B5A"/>
    <w:rsid w:val="00D0376A"/>
    <w:rsid w:val="00D04006"/>
    <w:rsid w:val="00D042E0"/>
    <w:rsid w:val="00D0456A"/>
    <w:rsid w:val="00D05715"/>
    <w:rsid w:val="00D05C9C"/>
    <w:rsid w:val="00D05E72"/>
    <w:rsid w:val="00D0618E"/>
    <w:rsid w:val="00D07637"/>
    <w:rsid w:val="00D10B8B"/>
    <w:rsid w:val="00D117F0"/>
    <w:rsid w:val="00D11DC1"/>
    <w:rsid w:val="00D13882"/>
    <w:rsid w:val="00D15297"/>
    <w:rsid w:val="00D15CF1"/>
    <w:rsid w:val="00D15F68"/>
    <w:rsid w:val="00D16788"/>
    <w:rsid w:val="00D17423"/>
    <w:rsid w:val="00D201C8"/>
    <w:rsid w:val="00D2044A"/>
    <w:rsid w:val="00D211C1"/>
    <w:rsid w:val="00D216D9"/>
    <w:rsid w:val="00D21FCF"/>
    <w:rsid w:val="00D237BD"/>
    <w:rsid w:val="00D2521E"/>
    <w:rsid w:val="00D25581"/>
    <w:rsid w:val="00D25D44"/>
    <w:rsid w:val="00D264F0"/>
    <w:rsid w:val="00D269AD"/>
    <w:rsid w:val="00D325E5"/>
    <w:rsid w:val="00D3398F"/>
    <w:rsid w:val="00D34F5F"/>
    <w:rsid w:val="00D361E3"/>
    <w:rsid w:val="00D36DF4"/>
    <w:rsid w:val="00D40502"/>
    <w:rsid w:val="00D41429"/>
    <w:rsid w:val="00D4148A"/>
    <w:rsid w:val="00D41740"/>
    <w:rsid w:val="00D4294B"/>
    <w:rsid w:val="00D43CBE"/>
    <w:rsid w:val="00D44988"/>
    <w:rsid w:val="00D4635C"/>
    <w:rsid w:val="00D479EE"/>
    <w:rsid w:val="00D52831"/>
    <w:rsid w:val="00D5400B"/>
    <w:rsid w:val="00D54766"/>
    <w:rsid w:val="00D548DE"/>
    <w:rsid w:val="00D55733"/>
    <w:rsid w:val="00D56448"/>
    <w:rsid w:val="00D566C8"/>
    <w:rsid w:val="00D60AD1"/>
    <w:rsid w:val="00D60E24"/>
    <w:rsid w:val="00D6235B"/>
    <w:rsid w:val="00D62CFB"/>
    <w:rsid w:val="00D634DF"/>
    <w:rsid w:val="00D63D8A"/>
    <w:rsid w:val="00D63E96"/>
    <w:rsid w:val="00D707AF"/>
    <w:rsid w:val="00D70D44"/>
    <w:rsid w:val="00D71C35"/>
    <w:rsid w:val="00D71EDB"/>
    <w:rsid w:val="00D71F76"/>
    <w:rsid w:val="00D74615"/>
    <w:rsid w:val="00D74FB7"/>
    <w:rsid w:val="00D7515E"/>
    <w:rsid w:val="00D7603B"/>
    <w:rsid w:val="00D76858"/>
    <w:rsid w:val="00D81F51"/>
    <w:rsid w:val="00D821F2"/>
    <w:rsid w:val="00D82C4C"/>
    <w:rsid w:val="00D836B2"/>
    <w:rsid w:val="00D8450D"/>
    <w:rsid w:val="00D847B3"/>
    <w:rsid w:val="00D85224"/>
    <w:rsid w:val="00D85C5E"/>
    <w:rsid w:val="00D862A8"/>
    <w:rsid w:val="00D8654B"/>
    <w:rsid w:val="00D875CB"/>
    <w:rsid w:val="00D87D4D"/>
    <w:rsid w:val="00D9013D"/>
    <w:rsid w:val="00D92E86"/>
    <w:rsid w:val="00D93F80"/>
    <w:rsid w:val="00D93FEB"/>
    <w:rsid w:val="00D946FB"/>
    <w:rsid w:val="00D948BF"/>
    <w:rsid w:val="00D96403"/>
    <w:rsid w:val="00D97075"/>
    <w:rsid w:val="00D97EEF"/>
    <w:rsid w:val="00DA000D"/>
    <w:rsid w:val="00DA04B8"/>
    <w:rsid w:val="00DA18EC"/>
    <w:rsid w:val="00DA3BB3"/>
    <w:rsid w:val="00DA3F32"/>
    <w:rsid w:val="00DA46F2"/>
    <w:rsid w:val="00DA5267"/>
    <w:rsid w:val="00DA582D"/>
    <w:rsid w:val="00DA6E0F"/>
    <w:rsid w:val="00DA7426"/>
    <w:rsid w:val="00DB156E"/>
    <w:rsid w:val="00DB58E4"/>
    <w:rsid w:val="00DB73F8"/>
    <w:rsid w:val="00DB7D25"/>
    <w:rsid w:val="00DC11F2"/>
    <w:rsid w:val="00DC2036"/>
    <w:rsid w:val="00DC2042"/>
    <w:rsid w:val="00DC2A50"/>
    <w:rsid w:val="00DC3235"/>
    <w:rsid w:val="00DC38B1"/>
    <w:rsid w:val="00DC3C7C"/>
    <w:rsid w:val="00DC3F50"/>
    <w:rsid w:val="00DC4DFC"/>
    <w:rsid w:val="00DC5A7B"/>
    <w:rsid w:val="00DD06B6"/>
    <w:rsid w:val="00DD13A5"/>
    <w:rsid w:val="00DD3A7B"/>
    <w:rsid w:val="00DD3C2E"/>
    <w:rsid w:val="00DD3F5C"/>
    <w:rsid w:val="00DD40EA"/>
    <w:rsid w:val="00DD40F0"/>
    <w:rsid w:val="00DD4F0A"/>
    <w:rsid w:val="00DD59A8"/>
    <w:rsid w:val="00DD59B0"/>
    <w:rsid w:val="00DD66B7"/>
    <w:rsid w:val="00DD6B23"/>
    <w:rsid w:val="00DD7B74"/>
    <w:rsid w:val="00DE031A"/>
    <w:rsid w:val="00DE0C38"/>
    <w:rsid w:val="00DE1324"/>
    <w:rsid w:val="00DE23ED"/>
    <w:rsid w:val="00DE4362"/>
    <w:rsid w:val="00DE472A"/>
    <w:rsid w:val="00DE5A2F"/>
    <w:rsid w:val="00DE71B0"/>
    <w:rsid w:val="00DE7363"/>
    <w:rsid w:val="00DE7823"/>
    <w:rsid w:val="00DF15A9"/>
    <w:rsid w:val="00DF2EDB"/>
    <w:rsid w:val="00DF3D54"/>
    <w:rsid w:val="00DF5793"/>
    <w:rsid w:val="00DF58D1"/>
    <w:rsid w:val="00DF6ABD"/>
    <w:rsid w:val="00DF6F35"/>
    <w:rsid w:val="00E00529"/>
    <w:rsid w:val="00E0131C"/>
    <w:rsid w:val="00E0142F"/>
    <w:rsid w:val="00E01CC2"/>
    <w:rsid w:val="00E01DCF"/>
    <w:rsid w:val="00E0210D"/>
    <w:rsid w:val="00E0288B"/>
    <w:rsid w:val="00E02AF5"/>
    <w:rsid w:val="00E03A5D"/>
    <w:rsid w:val="00E03C76"/>
    <w:rsid w:val="00E04198"/>
    <w:rsid w:val="00E0443F"/>
    <w:rsid w:val="00E04722"/>
    <w:rsid w:val="00E04A3B"/>
    <w:rsid w:val="00E05706"/>
    <w:rsid w:val="00E05BB2"/>
    <w:rsid w:val="00E06CC3"/>
    <w:rsid w:val="00E06E3D"/>
    <w:rsid w:val="00E0728A"/>
    <w:rsid w:val="00E07820"/>
    <w:rsid w:val="00E11D98"/>
    <w:rsid w:val="00E12A8F"/>
    <w:rsid w:val="00E14690"/>
    <w:rsid w:val="00E150D3"/>
    <w:rsid w:val="00E15386"/>
    <w:rsid w:val="00E153F9"/>
    <w:rsid w:val="00E166EA"/>
    <w:rsid w:val="00E16B4C"/>
    <w:rsid w:val="00E20905"/>
    <w:rsid w:val="00E20DE9"/>
    <w:rsid w:val="00E2113F"/>
    <w:rsid w:val="00E2216E"/>
    <w:rsid w:val="00E224DE"/>
    <w:rsid w:val="00E254ED"/>
    <w:rsid w:val="00E257E8"/>
    <w:rsid w:val="00E26805"/>
    <w:rsid w:val="00E27A77"/>
    <w:rsid w:val="00E27FB1"/>
    <w:rsid w:val="00E306E6"/>
    <w:rsid w:val="00E31BEA"/>
    <w:rsid w:val="00E33F2F"/>
    <w:rsid w:val="00E34D64"/>
    <w:rsid w:val="00E35EEB"/>
    <w:rsid w:val="00E36D36"/>
    <w:rsid w:val="00E37656"/>
    <w:rsid w:val="00E37708"/>
    <w:rsid w:val="00E407E2"/>
    <w:rsid w:val="00E4088D"/>
    <w:rsid w:val="00E40AFD"/>
    <w:rsid w:val="00E44231"/>
    <w:rsid w:val="00E44FAC"/>
    <w:rsid w:val="00E47AA5"/>
    <w:rsid w:val="00E501A6"/>
    <w:rsid w:val="00E50229"/>
    <w:rsid w:val="00E5045F"/>
    <w:rsid w:val="00E51F26"/>
    <w:rsid w:val="00E52956"/>
    <w:rsid w:val="00E52E75"/>
    <w:rsid w:val="00E52F41"/>
    <w:rsid w:val="00E53AF2"/>
    <w:rsid w:val="00E54833"/>
    <w:rsid w:val="00E55C09"/>
    <w:rsid w:val="00E56A5A"/>
    <w:rsid w:val="00E57314"/>
    <w:rsid w:val="00E6065B"/>
    <w:rsid w:val="00E63D65"/>
    <w:rsid w:val="00E63FA0"/>
    <w:rsid w:val="00E6542A"/>
    <w:rsid w:val="00E65865"/>
    <w:rsid w:val="00E65C50"/>
    <w:rsid w:val="00E6798E"/>
    <w:rsid w:val="00E67CB7"/>
    <w:rsid w:val="00E70E8D"/>
    <w:rsid w:val="00E71862"/>
    <w:rsid w:val="00E71B4E"/>
    <w:rsid w:val="00E720C9"/>
    <w:rsid w:val="00E72178"/>
    <w:rsid w:val="00E723FA"/>
    <w:rsid w:val="00E72D05"/>
    <w:rsid w:val="00E747B2"/>
    <w:rsid w:val="00E75B93"/>
    <w:rsid w:val="00E764AB"/>
    <w:rsid w:val="00E765AF"/>
    <w:rsid w:val="00E77435"/>
    <w:rsid w:val="00E8072C"/>
    <w:rsid w:val="00E8147A"/>
    <w:rsid w:val="00E82F04"/>
    <w:rsid w:val="00E84398"/>
    <w:rsid w:val="00E845E9"/>
    <w:rsid w:val="00E845ED"/>
    <w:rsid w:val="00E85738"/>
    <w:rsid w:val="00E85E0C"/>
    <w:rsid w:val="00E8605F"/>
    <w:rsid w:val="00E878D0"/>
    <w:rsid w:val="00E90BD1"/>
    <w:rsid w:val="00E90F16"/>
    <w:rsid w:val="00E90F59"/>
    <w:rsid w:val="00E91C7E"/>
    <w:rsid w:val="00E931F5"/>
    <w:rsid w:val="00E94D4D"/>
    <w:rsid w:val="00E95794"/>
    <w:rsid w:val="00E95815"/>
    <w:rsid w:val="00E96263"/>
    <w:rsid w:val="00E96884"/>
    <w:rsid w:val="00EA0A54"/>
    <w:rsid w:val="00EA1A3B"/>
    <w:rsid w:val="00EA268A"/>
    <w:rsid w:val="00EA37FD"/>
    <w:rsid w:val="00EA4BDE"/>
    <w:rsid w:val="00EA5A8D"/>
    <w:rsid w:val="00EA62B2"/>
    <w:rsid w:val="00EA71BC"/>
    <w:rsid w:val="00EA7520"/>
    <w:rsid w:val="00EA7552"/>
    <w:rsid w:val="00EB0580"/>
    <w:rsid w:val="00EB3FEB"/>
    <w:rsid w:val="00EB5529"/>
    <w:rsid w:val="00EB6184"/>
    <w:rsid w:val="00EB68FD"/>
    <w:rsid w:val="00EC05F7"/>
    <w:rsid w:val="00EC10C3"/>
    <w:rsid w:val="00EC1D0C"/>
    <w:rsid w:val="00EC23C6"/>
    <w:rsid w:val="00EC2C9A"/>
    <w:rsid w:val="00EC302C"/>
    <w:rsid w:val="00EC5AC7"/>
    <w:rsid w:val="00EC644A"/>
    <w:rsid w:val="00EC6726"/>
    <w:rsid w:val="00EC6BEA"/>
    <w:rsid w:val="00EC7D9E"/>
    <w:rsid w:val="00ED2A9A"/>
    <w:rsid w:val="00ED3289"/>
    <w:rsid w:val="00ED4FC2"/>
    <w:rsid w:val="00ED5012"/>
    <w:rsid w:val="00ED5721"/>
    <w:rsid w:val="00EE066D"/>
    <w:rsid w:val="00EE0839"/>
    <w:rsid w:val="00EE1416"/>
    <w:rsid w:val="00EE1594"/>
    <w:rsid w:val="00EE2909"/>
    <w:rsid w:val="00EE3696"/>
    <w:rsid w:val="00EE39E7"/>
    <w:rsid w:val="00EE52E4"/>
    <w:rsid w:val="00EE5EC4"/>
    <w:rsid w:val="00EF044E"/>
    <w:rsid w:val="00EF0C19"/>
    <w:rsid w:val="00EF10B0"/>
    <w:rsid w:val="00EF331E"/>
    <w:rsid w:val="00EF3F4B"/>
    <w:rsid w:val="00EF46E8"/>
    <w:rsid w:val="00EF7536"/>
    <w:rsid w:val="00EF7D98"/>
    <w:rsid w:val="00F001AB"/>
    <w:rsid w:val="00F03F65"/>
    <w:rsid w:val="00F04533"/>
    <w:rsid w:val="00F04C74"/>
    <w:rsid w:val="00F0501C"/>
    <w:rsid w:val="00F06125"/>
    <w:rsid w:val="00F06215"/>
    <w:rsid w:val="00F0784B"/>
    <w:rsid w:val="00F07D26"/>
    <w:rsid w:val="00F10A02"/>
    <w:rsid w:val="00F119BD"/>
    <w:rsid w:val="00F12236"/>
    <w:rsid w:val="00F123F8"/>
    <w:rsid w:val="00F12D9D"/>
    <w:rsid w:val="00F137FF"/>
    <w:rsid w:val="00F13D90"/>
    <w:rsid w:val="00F156B3"/>
    <w:rsid w:val="00F179EE"/>
    <w:rsid w:val="00F207C0"/>
    <w:rsid w:val="00F20B7E"/>
    <w:rsid w:val="00F20C6E"/>
    <w:rsid w:val="00F25632"/>
    <w:rsid w:val="00F2617C"/>
    <w:rsid w:val="00F27159"/>
    <w:rsid w:val="00F30BDB"/>
    <w:rsid w:val="00F30D22"/>
    <w:rsid w:val="00F311F4"/>
    <w:rsid w:val="00F31793"/>
    <w:rsid w:val="00F332FD"/>
    <w:rsid w:val="00F348A3"/>
    <w:rsid w:val="00F349B8"/>
    <w:rsid w:val="00F350F1"/>
    <w:rsid w:val="00F351DC"/>
    <w:rsid w:val="00F3523C"/>
    <w:rsid w:val="00F367CC"/>
    <w:rsid w:val="00F37288"/>
    <w:rsid w:val="00F37E12"/>
    <w:rsid w:val="00F43071"/>
    <w:rsid w:val="00F45606"/>
    <w:rsid w:val="00F45E33"/>
    <w:rsid w:val="00F4623B"/>
    <w:rsid w:val="00F46253"/>
    <w:rsid w:val="00F46A37"/>
    <w:rsid w:val="00F474CA"/>
    <w:rsid w:val="00F476B3"/>
    <w:rsid w:val="00F50994"/>
    <w:rsid w:val="00F509B9"/>
    <w:rsid w:val="00F524DB"/>
    <w:rsid w:val="00F52B06"/>
    <w:rsid w:val="00F53256"/>
    <w:rsid w:val="00F53A95"/>
    <w:rsid w:val="00F53C81"/>
    <w:rsid w:val="00F56A85"/>
    <w:rsid w:val="00F56BDA"/>
    <w:rsid w:val="00F56C97"/>
    <w:rsid w:val="00F60296"/>
    <w:rsid w:val="00F61876"/>
    <w:rsid w:val="00F61D58"/>
    <w:rsid w:val="00F625BF"/>
    <w:rsid w:val="00F629DD"/>
    <w:rsid w:val="00F637D1"/>
    <w:rsid w:val="00F64FF8"/>
    <w:rsid w:val="00F66120"/>
    <w:rsid w:val="00F66B71"/>
    <w:rsid w:val="00F66D3B"/>
    <w:rsid w:val="00F67047"/>
    <w:rsid w:val="00F6743A"/>
    <w:rsid w:val="00F675D6"/>
    <w:rsid w:val="00F67642"/>
    <w:rsid w:val="00F705A9"/>
    <w:rsid w:val="00F70825"/>
    <w:rsid w:val="00F709A4"/>
    <w:rsid w:val="00F730BA"/>
    <w:rsid w:val="00F73614"/>
    <w:rsid w:val="00F76068"/>
    <w:rsid w:val="00F760F1"/>
    <w:rsid w:val="00F766C8"/>
    <w:rsid w:val="00F76ADD"/>
    <w:rsid w:val="00F80FA1"/>
    <w:rsid w:val="00F82E9E"/>
    <w:rsid w:val="00F83F00"/>
    <w:rsid w:val="00F844E8"/>
    <w:rsid w:val="00F846ED"/>
    <w:rsid w:val="00F84BF1"/>
    <w:rsid w:val="00F87522"/>
    <w:rsid w:val="00F87B5F"/>
    <w:rsid w:val="00F90038"/>
    <w:rsid w:val="00F913BF"/>
    <w:rsid w:val="00F91464"/>
    <w:rsid w:val="00F92070"/>
    <w:rsid w:val="00F9344E"/>
    <w:rsid w:val="00F93575"/>
    <w:rsid w:val="00F93B45"/>
    <w:rsid w:val="00F9482D"/>
    <w:rsid w:val="00F94B2C"/>
    <w:rsid w:val="00F9539C"/>
    <w:rsid w:val="00F96716"/>
    <w:rsid w:val="00F9781D"/>
    <w:rsid w:val="00FA0003"/>
    <w:rsid w:val="00FA13D3"/>
    <w:rsid w:val="00FA2F19"/>
    <w:rsid w:val="00FA45D4"/>
    <w:rsid w:val="00FA476A"/>
    <w:rsid w:val="00FA4873"/>
    <w:rsid w:val="00FA58C7"/>
    <w:rsid w:val="00FA5C8F"/>
    <w:rsid w:val="00FA6146"/>
    <w:rsid w:val="00FA6DAF"/>
    <w:rsid w:val="00FA6DB3"/>
    <w:rsid w:val="00FA7C8F"/>
    <w:rsid w:val="00FB02B5"/>
    <w:rsid w:val="00FB138E"/>
    <w:rsid w:val="00FB20C7"/>
    <w:rsid w:val="00FB315C"/>
    <w:rsid w:val="00FB3828"/>
    <w:rsid w:val="00FB4848"/>
    <w:rsid w:val="00FB4C9F"/>
    <w:rsid w:val="00FC042A"/>
    <w:rsid w:val="00FC0C04"/>
    <w:rsid w:val="00FC15D8"/>
    <w:rsid w:val="00FC3779"/>
    <w:rsid w:val="00FC41AE"/>
    <w:rsid w:val="00FC4A81"/>
    <w:rsid w:val="00FC5362"/>
    <w:rsid w:val="00FC5F52"/>
    <w:rsid w:val="00FC6A27"/>
    <w:rsid w:val="00FC75CC"/>
    <w:rsid w:val="00FD00D2"/>
    <w:rsid w:val="00FD029C"/>
    <w:rsid w:val="00FD0317"/>
    <w:rsid w:val="00FD0EE2"/>
    <w:rsid w:val="00FD2969"/>
    <w:rsid w:val="00FD2E58"/>
    <w:rsid w:val="00FD35C3"/>
    <w:rsid w:val="00FD3BEF"/>
    <w:rsid w:val="00FD43E2"/>
    <w:rsid w:val="00FD453E"/>
    <w:rsid w:val="00FD51A5"/>
    <w:rsid w:val="00FD5218"/>
    <w:rsid w:val="00FD5D63"/>
    <w:rsid w:val="00FD6DA1"/>
    <w:rsid w:val="00FD7471"/>
    <w:rsid w:val="00FE1DAC"/>
    <w:rsid w:val="00FE401B"/>
    <w:rsid w:val="00FE472B"/>
    <w:rsid w:val="00FE4B5A"/>
    <w:rsid w:val="00FE5711"/>
    <w:rsid w:val="00FE609D"/>
    <w:rsid w:val="00FF0532"/>
    <w:rsid w:val="00FF232D"/>
    <w:rsid w:val="00FF3D16"/>
    <w:rsid w:val="00FF48C1"/>
    <w:rsid w:val="00FF589B"/>
    <w:rsid w:val="00FF67C1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C4CD1B"/>
  <w15:chartTrackingRefBased/>
  <w15:docId w15:val="{EB227D7B-6DD7-4DF4-8CFE-52DB8BE3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IEEEStdsParagraph">
    <w:name w:val="IEEEStds Paragraph"/>
    <w:link w:val="IEEEStdsParagraphChar"/>
    <w:rsid w:val="00E65C50"/>
    <w:pPr>
      <w:spacing w:after="240"/>
      <w:jc w:val="both"/>
    </w:pPr>
    <w:rPr>
      <w:lang w:eastAsia="ja-JP"/>
    </w:rPr>
  </w:style>
  <w:style w:type="character" w:customStyle="1" w:styleId="IEEEStdsParagraphChar">
    <w:name w:val="IEEEStds Paragraph Char"/>
    <w:link w:val="IEEEStdsParagraph"/>
    <w:rsid w:val="00E65C50"/>
    <w:rPr>
      <w:lang w:eastAsia="ja-JP"/>
    </w:rPr>
  </w:style>
  <w:style w:type="paragraph" w:styleId="ListParagraph">
    <w:name w:val="List Paragraph"/>
    <w:basedOn w:val="Normal"/>
    <w:uiPriority w:val="34"/>
    <w:qFormat/>
    <w:rsid w:val="002D2A1D"/>
    <w:pPr>
      <w:ind w:left="720"/>
      <w:contextualSpacing/>
    </w:pPr>
  </w:style>
  <w:style w:type="paragraph" w:customStyle="1" w:styleId="IEEEStdsTableData-Center">
    <w:name w:val="IEEEStds Table Data - Center"/>
    <w:basedOn w:val="IEEEStdsParagraph"/>
    <w:rsid w:val="00694C3D"/>
    <w:pPr>
      <w:keepNext/>
      <w:keepLines/>
      <w:spacing w:after="0"/>
      <w:jc w:val="center"/>
    </w:pPr>
    <w:rPr>
      <w:sz w:val="18"/>
    </w:rPr>
  </w:style>
  <w:style w:type="paragraph" w:customStyle="1" w:styleId="IEEEStdsRegularTableCaption">
    <w:name w:val="IEEEStds Regular Table Caption"/>
    <w:basedOn w:val="IEEEStdsParagraph"/>
    <w:next w:val="IEEEStdsParagraph"/>
    <w:rsid w:val="00694C3D"/>
    <w:pPr>
      <w:keepNext/>
      <w:keepLines/>
      <w:numPr>
        <w:numId w:val="6"/>
      </w:numPr>
      <w:tabs>
        <w:tab w:val="clear" w:pos="1080"/>
        <w:tab w:val="left" w:pos="360"/>
        <w:tab w:val="left" w:pos="432"/>
        <w:tab w:val="left" w:pos="504"/>
      </w:tabs>
      <w:suppressAutoHyphens/>
      <w:spacing w:before="120" w:after="120"/>
      <w:jc w:val="center"/>
    </w:pPr>
    <w:rPr>
      <w:rFonts w:ascii="Arial" w:hAnsi="Arial"/>
      <w:b/>
    </w:rPr>
  </w:style>
  <w:style w:type="paragraph" w:customStyle="1" w:styleId="IEEEStdsTableColumnHead">
    <w:name w:val="IEEEStds Table Column Head"/>
    <w:basedOn w:val="IEEEStdsParagraph"/>
    <w:rsid w:val="00694C3D"/>
    <w:pPr>
      <w:keepNext/>
      <w:keepLines/>
      <w:spacing w:after="0"/>
      <w:jc w:val="center"/>
    </w:pPr>
    <w:rPr>
      <w:b/>
      <w:sz w:val="18"/>
    </w:rPr>
  </w:style>
  <w:style w:type="paragraph" w:customStyle="1" w:styleId="IEEEStdsUnorderedList">
    <w:name w:val="IEEEStds Unordered List"/>
    <w:rsid w:val="00694C3D"/>
    <w:pPr>
      <w:numPr>
        <w:numId w:val="5"/>
      </w:numPr>
      <w:tabs>
        <w:tab w:val="left" w:pos="1080"/>
        <w:tab w:val="left" w:pos="1512"/>
        <w:tab w:val="left" w:pos="1958"/>
        <w:tab w:val="left" w:pos="2405"/>
      </w:tabs>
      <w:spacing w:before="60" w:after="60"/>
      <w:jc w:val="both"/>
    </w:pPr>
    <w:rPr>
      <w:noProof/>
      <w:lang w:eastAsia="ja-JP"/>
    </w:rPr>
  </w:style>
  <w:style w:type="paragraph" w:styleId="BalloonText">
    <w:name w:val="Balloon Text"/>
    <w:basedOn w:val="Normal"/>
    <w:link w:val="BalloonTextChar"/>
    <w:rsid w:val="009907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0793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rsid w:val="002F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FB02B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CE349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IEEEStdsEquation">
    <w:name w:val="IEEEStds Equation"/>
    <w:basedOn w:val="IEEEStdsParagraph"/>
    <w:next w:val="IEEEStdsParagraph"/>
    <w:rsid w:val="005D6188"/>
    <w:pPr>
      <w:tabs>
        <w:tab w:val="right" w:pos="8640"/>
      </w:tabs>
      <w:spacing w:before="240"/>
      <w:ind w:left="360" w:right="547" w:hanging="360"/>
      <w:jc w:val="left"/>
    </w:pPr>
  </w:style>
  <w:style w:type="paragraph" w:customStyle="1" w:styleId="IEEEStdsTableData-Left">
    <w:name w:val="IEEEStds Table Data - Left"/>
    <w:basedOn w:val="IEEEStdsParagraph"/>
    <w:rsid w:val="000E15EC"/>
    <w:pPr>
      <w:keepNext/>
      <w:keepLines/>
      <w:spacing w:after="0"/>
      <w:jc w:val="left"/>
    </w:pPr>
    <w:rPr>
      <w:sz w:val="18"/>
    </w:rPr>
  </w:style>
  <w:style w:type="character" w:styleId="CommentReference">
    <w:name w:val="annotation reference"/>
    <w:basedOn w:val="DefaultParagraphFont"/>
    <w:rsid w:val="00EA37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37F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37F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A3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37FD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0.wmf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54" Type="http://schemas.openxmlformats.org/officeDocument/2006/relationships/oleObject" Target="embeddings/oleObject19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6.wmf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mayev\Desktop\copy\doc%20works\NG60\2017\Jan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5C0BF-56D3-4F9D-A984-48A4B52B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</TotalTime>
  <Pages>32</Pages>
  <Words>15527</Words>
  <Characters>88507</Characters>
  <Application>Microsoft Office Word</Application>
  <DocSecurity>0</DocSecurity>
  <Lines>737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802.11-17/1523r1</vt:lpstr>
    </vt:vector>
  </TitlesOfParts>
  <Company>Some Company</Company>
  <LinksUpToDate>false</LinksUpToDate>
  <CharactersWithSpaces>103827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802.11-17/1523r1</dc:title>
  <dc:subject>Submission</dc:subject>
  <dc:creator>Lomayev, Artyom</dc:creator>
  <cp:keywords>September 2017</cp:keywords>
  <dc:description>Artyom Lomayev, Intel</dc:description>
  <cp:lastModifiedBy>Da Silva, Claudio</cp:lastModifiedBy>
  <cp:revision>4</cp:revision>
  <cp:lastPrinted>1900-01-01T08:00:00Z</cp:lastPrinted>
  <dcterms:created xsi:type="dcterms:W3CDTF">2017-09-25T21:49:00Z</dcterms:created>
  <dcterms:modified xsi:type="dcterms:W3CDTF">2017-09-25T21:52:00Z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d60befdd-100a-4798-aa59-ded384d30459</vt:lpwstr>
  </property>
  <property fmtid="{D5CDD505-2E9C-101B-9397-08002B2CF9AE}" pid="3" name="CTP_TimeStamp">
    <vt:lpwstr>2017-09-21 18:41:27Z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</Properties>
</file>